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035" w:type="pct"/>
        <w:tblInd w:w="-851" w:type="dxa"/>
        <w:tblLook w:val="0600" w:firstRow="0" w:lastRow="0" w:firstColumn="0" w:lastColumn="0" w:noHBand="1" w:noVBand="1"/>
      </w:tblPr>
      <w:tblGrid>
        <w:gridCol w:w="5672"/>
        <w:gridCol w:w="4110"/>
      </w:tblGrid>
      <w:tr w:rsidR="00583E57" w:rsidRPr="002B5307" w:rsidTr="009E14BF">
        <w:trPr>
          <w:trHeight w:val="2655"/>
        </w:trPr>
        <w:tc>
          <w:tcPr>
            <w:tcW w:w="2899" w:type="pct"/>
            <w:vAlign w:val="center"/>
          </w:tcPr>
          <w:p w:rsidR="00496BDA" w:rsidRDefault="00496BDA" w:rsidP="00496BDA">
            <w:pPr>
              <w:spacing w:after="0"/>
              <w:ind w:left="-675" w:hanging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10BFF" wp14:editId="5EC5F1A7">
                  <wp:extent cx="1303655" cy="1282065"/>
                  <wp:effectExtent l="0" t="0" r="0" b="0"/>
                  <wp:docPr id="67" name="Рисунок 1" descr="C:\Users\Пользователь\Desktop\AraKava\18685466_1985289968366118_189725553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 descr="C:\Users\Пользователь\Desktop\AraKava\18685466_1985289968366118_1897255532_n.jp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E57" w:rsidRDefault="00496BDA" w:rsidP="00496BDA">
            <w:pPr>
              <w:spacing w:after="0"/>
              <w:ind w:left="-102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      </w:t>
            </w:r>
            <w:r w:rsidR="004B07E9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</w:t>
            </w:r>
            <w:r w:rsidRPr="009E14BF"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</w:rPr>
              <w:t>ПРАЙС</w:t>
            </w:r>
            <w:r w:rsidR="00583E57" w:rsidRPr="004B6B3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ACB139" wp14:editId="4317C10E">
                      <wp:extent cx="2227579" cy="221614"/>
                      <wp:effectExtent l="0" t="0" r="0" b="0"/>
                      <wp:docPr id="18" name="Фигура 61">
                        <a:extLst xmlns:a="http://schemas.openxmlformats.org/drawingml/2006/main">
                          <a:ext uri="{FF2B5EF4-FFF2-40B4-BE49-F238E27FC236}">
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7579" cy="221614"/>
                              </a:xfrm>
                              <a:prstGeom prst="rect">
                                <a:avLst/>
                              </a:prstGeom>
                              <a:ln w="3175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arto="http://schemas.microsoft.com/office/word/2006/arto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      </a:ext>
                              </a:extLst>
                            </wps:spPr>
                            <wps:txbx>
                              <w:txbxContent>
                                <w:p w:rsidR="00EA25BD" w:rsidRPr="007B11E8" w:rsidRDefault="00EA25BD" w:rsidP="00583E57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ACB139" id="Фигура 61" o:spid="_x0000_s1026" style="width:175.4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" filled="f" stroked="f" strokeweight=".25pt">
                      <v:stroke miterlimit="4"/>
                      <v:textbox style="mso-fit-shape-to-text:t" inset="0,1.5pt,1.5pt,1.5pt">
                        <w:txbxContent>
                          <w:p w:rsidR="00EA25BD" w:rsidRPr="007B11E8" w:rsidRDefault="00EA25BD" w:rsidP="00583E5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01" w:type="pct"/>
          </w:tcPr>
          <w:p w:rsidR="00B55F6C" w:rsidRPr="00B55F6C" w:rsidRDefault="008A35AD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style5"/>
                <w:b/>
                <w:color w:val="FF0000"/>
                <w:sz w:val="22"/>
                <w:szCs w:val="22"/>
                <w:lang w:val="uk-UA"/>
              </w:rPr>
              <w:t>Відділ</w:t>
            </w:r>
            <w:r w:rsidR="00496BDA" w:rsidRPr="002A0AA6">
              <w:rPr>
                <w:rStyle w:val="style5"/>
                <w:b/>
                <w:color w:val="FF0000"/>
                <w:sz w:val="22"/>
                <w:szCs w:val="22"/>
              </w:rPr>
              <w:t xml:space="preserve"> продаж</w:t>
            </w:r>
            <w:r>
              <w:rPr>
                <w:rStyle w:val="style5"/>
                <w:b/>
                <w:color w:val="FF0000"/>
                <w:sz w:val="22"/>
                <w:szCs w:val="22"/>
                <w:lang w:val="uk-UA"/>
              </w:rPr>
              <w:t>у</w:t>
            </w:r>
            <w:r w:rsidR="00496BDA" w:rsidRPr="002A0AA6">
              <w:rPr>
                <w:rStyle w:val="style5"/>
                <w:b/>
                <w:color w:val="FF0000"/>
                <w:sz w:val="22"/>
                <w:szCs w:val="22"/>
              </w:rPr>
              <w:t>, за</w:t>
            </w:r>
            <w:r>
              <w:rPr>
                <w:rStyle w:val="style5"/>
                <w:b/>
                <w:color w:val="FF0000"/>
                <w:sz w:val="22"/>
                <w:szCs w:val="22"/>
                <w:lang w:val="uk-UA"/>
              </w:rPr>
              <w:t>мовлень</w:t>
            </w:r>
            <w:r>
              <w:rPr>
                <w:rStyle w:val="style5"/>
                <w:b/>
                <w:color w:val="FF0000"/>
                <w:sz w:val="22"/>
                <w:szCs w:val="22"/>
              </w:rPr>
              <w:t>/</w:t>
            </w:r>
            <w:proofErr w:type="spellStart"/>
            <w:r>
              <w:rPr>
                <w:rStyle w:val="style5"/>
                <w:b/>
                <w:color w:val="FF0000"/>
                <w:sz w:val="22"/>
                <w:szCs w:val="22"/>
              </w:rPr>
              <w:t>о</w:t>
            </w:r>
            <w:r w:rsidR="006841A9">
              <w:rPr>
                <w:rStyle w:val="style5"/>
                <w:b/>
                <w:color w:val="FF0000"/>
                <w:sz w:val="22"/>
                <w:szCs w:val="22"/>
              </w:rPr>
              <w:t>ренди</w:t>
            </w:r>
            <w:proofErr w:type="spellEnd"/>
            <w:r w:rsidR="00496BDA" w:rsidRPr="002A0AA6">
              <w:rPr>
                <w:rStyle w:val="style5"/>
                <w:b/>
                <w:color w:val="8ABE3C"/>
                <w:sz w:val="22"/>
                <w:szCs w:val="22"/>
              </w:rPr>
              <w:t>:</w:t>
            </w:r>
            <w:r w:rsidR="00496BDA" w:rsidRPr="002A0AA6">
              <w:rPr>
                <w:b/>
                <w:color w:val="000000"/>
                <w:sz w:val="22"/>
                <w:szCs w:val="22"/>
              </w:rPr>
              <w:br/>
            </w:r>
            <w:r w:rsidR="00B55F6C" w:rsidRPr="00B55F6C">
              <w:rPr>
                <w:rStyle w:val="style5"/>
                <w:b/>
                <w:sz w:val="22"/>
                <w:szCs w:val="22"/>
              </w:rPr>
              <w:t>+38-</w:t>
            </w:r>
            <w:r w:rsidR="00CD14DA">
              <w:rPr>
                <w:b/>
                <w:color w:val="000000"/>
                <w:sz w:val="22"/>
                <w:szCs w:val="22"/>
              </w:rPr>
              <w:t>098-596-91-34</w:t>
            </w:r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Серв</w:t>
            </w:r>
            <w:proofErr w:type="spellEnd"/>
            <w:r w:rsidR="006841A9">
              <w:rPr>
                <w:rStyle w:val="style5"/>
                <w:b/>
                <w:color w:val="8ABE3C"/>
                <w:sz w:val="22"/>
                <w:szCs w:val="22"/>
                <w:lang w:val="uk-UA"/>
              </w:rPr>
              <w:t>і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с:</w:t>
            </w:r>
            <w:r w:rsidRPr="002A0AA6">
              <w:rPr>
                <w:b/>
                <w:color w:val="000000"/>
                <w:sz w:val="22"/>
                <w:szCs w:val="22"/>
              </w:rPr>
              <w:br/>
            </w:r>
            <w:r w:rsidR="00C43ACF" w:rsidRPr="00C43ACF">
              <w:rPr>
                <w:b/>
                <w:color w:val="000000"/>
                <w:sz w:val="22"/>
                <w:szCs w:val="22"/>
              </w:rPr>
              <w:t>+</w:t>
            </w:r>
            <w:proofErr w:type="gramEnd"/>
            <w:r w:rsidR="00C43ACF" w:rsidRPr="00C43ACF">
              <w:rPr>
                <w:b/>
                <w:color w:val="000000"/>
                <w:sz w:val="22"/>
                <w:szCs w:val="22"/>
              </w:rPr>
              <w:t>38-098-596-91-61</w:t>
            </w:r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arakava</w:t>
            </w:r>
            <w:proofErr w:type="spellEnd"/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.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com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.</w:t>
            </w:r>
            <w:proofErr w:type="spellStart"/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ua</w:t>
            </w:r>
            <w:proofErr w:type="spellEnd"/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r w:rsidRPr="002A0AA6">
              <w:rPr>
                <w:rStyle w:val="style5"/>
                <w:b/>
                <w:color w:val="8ABE3C"/>
                <w:sz w:val="22"/>
                <w:szCs w:val="22"/>
                <w:lang w:val="uk-UA"/>
              </w:rPr>
              <w:t>Адрес</w:t>
            </w:r>
            <w:r w:rsidR="00E52115">
              <w:rPr>
                <w:rStyle w:val="style5"/>
                <w:b/>
                <w:color w:val="8ABE3C"/>
                <w:sz w:val="22"/>
                <w:szCs w:val="22"/>
                <w:lang w:val="uk-UA"/>
              </w:rPr>
              <w:t>а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  <w:lang w:val="uk-UA"/>
              </w:rPr>
              <w:t>: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 xml:space="preserve"> </w:t>
            </w:r>
            <w:r w:rsidR="002E0152" w:rsidRPr="002E0152">
              <w:rPr>
                <w:rStyle w:val="style5"/>
                <w:b/>
                <w:sz w:val="22"/>
                <w:szCs w:val="22"/>
                <w:lang w:val="uk-UA"/>
              </w:rPr>
              <w:t>в</w:t>
            </w:r>
            <w:r w:rsidRPr="002A0AA6">
              <w:rPr>
                <w:b/>
                <w:color w:val="000000"/>
                <w:sz w:val="22"/>
                <w:szCs w:val="22"/>
              </w:rPr>
              <w:t xml:space="preserve">ул. Маршала </w:t>
            </w:r>
            <w:proofErr w:type="spellStart"/>
            <w:r w:rsidRPr="002A0AA6">
              <w:rPr>
                <w:b/>
                <w:color w:val="000000"/>
                <w:sz w:val="22"/>
                <w:szCs w:val="22"/>
              </w:rPr>
              <w:t>Тимошенк</w:t>
            </w:r>
            <w:proofErr w:type="spellEnd"/>
            <w:r w:rsidR="002E0152">
              <w:rPr>
                <w:b/>
                <w:color w:val="000000"/>
                <w:sz w:val="22"/>
                <w:szCs w:val="22"/>
                <w:lang w:val="uk-UA"/>
              </w:rPr>
              <w:t>а</w:t>
            </w:r>
            <w:r w:rsidRPr="002A0AA6">
              <w:rPr>
                <w:b/>
                <w:color w:val="000000"/>
                <w:sz w:val="22"/>
                <w:szCs w:val="22"/>
              </w:rPr>
              <w:t>, 7</w:t>
            </w:r>
          </w:p>
          <w:p w:rsidR="00496BDA" w:rsidRPr="009A63CC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e</w:t>
            </w:r>
            <w:r w:rsidRPr="009A63CC">
              <w:rPr>
                <w:rStyle w:val="style5"/>
                <w:b/>
                <w:color w:val="8ABE3C"/>
                <w:sz w:val="22"/>
                <w:szCs w:val="22"/>
              </w:rPr>
              <w:t>-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mail</w:t>
            </w:r>
            <w:r w:rsidRPr="009A63CC">
              <w:rPr>
                <w:rStyle w:val="style5"/>
                <w:b/>
                <w:color w:val="8ABE3C"/>
                <w:sz w:val="22"/>
                <w:szCs w:val="22"/>
              </w:rPr>
              <w:t>:</w:t>
            </w:r>
            <w:r w:rsidRPr="002A0AA6">
              <w:rPr>
                <w:b/>
                <w:color w:val="8ABE3C"/>
                <w:sz w:val="22"/>
                <w:szCs w:val="22"/>
                <w:lang w:val="uk-UA"/>
              </w:rPr>
              <w:t xml:space="preserve"> </w:t>
            </w:r>
            <w:hyperlink r:id="rId11" w:history="1"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info</w:t>
              </w:r>
              <w:r w:rsidRPr="009A63CC">
                <w:rPr>
                  <w:rStyle w:val="af7"/>
                  <w:b/>
                  <w:sz w:val="22"/>
                  <w:szCs w:val="22"/>
                </w:rPr>
                <w:t>@</w:t>
              </w:r>
              <w:proofErr w:type="spellStart"/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arakava</w:t>
              </w:r>
              <w:proofErr w:type="spellEnd"/>
              <w:r w:rsidRPr="009A63CC">
                <w:rPr>
                  <w:rStyle w:val="af7"/>
                  <w:b/>
                  <w:sz w:val="22"/>
                  <w:szCs w:val="22"/>
                </w:rPr>
                <w:t>.</w:t>
              </w:r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com</w:t>
              </w:r>
              <w:r w:rsidRPr="009A63CC">
                <w:rPr>
                  <w:rStyle w:val="af7"/>
                  <w:b/>
                  <w:sz w:val="22"/>
                  <w:szCs w:val="22"/>
                </w:rPr>
                <w:t>.</w:t>
              </w:r>
              <w:proofErr w:type="spellStart"/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ua</w:t>
              </w:r>
              <w:proofErr w:type="spellEnd"/>
            </w:hyperlink>
          </w:p>
          <w:p w:rsidR="00583E57" w:rsidRPr="00276D44" w:rsidRDefault="00583E57" w:rsidP="00496BDA">
            <w:pPr>
              <w:pStyle w:val="ab"/>
              <w:ind w:right="-84"/>
              <w:jc w:val="right"/>
              <w:rPr>
                <w:lang w:val="uk-UA"/>
              </w:rPr>
            </w:pPr>
          </w:p>
        </w:tc>
      </w:tr>
    </w:tbl>
    <w:tbl>
      <w:tblPr>
        <w:tblStyle w:val="11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5670"/>
        <w:gridCol w:w="992"/>
        <w:gridCol w:w="1134"/>
      </w:tblGrid>
      <w:tr w:rsidR="00496BDA" w:rsidRPr="00D9387C" w:rsidTr="00EF4464">
        <w:trPr>
          <w:trHeight w:val="276"/>
        </w:trPr>
        <w:tc>
          <w:tcPr>
            <w:tcW w:w="10773" w:type="dxa"/>
            <w:gridSpan w:val="4"/>
            <w:shd w:val="clear" w:color="auto" w:fill="FFC000"/>
          </w:tcPr>
          <w:p w:rsidR="00496BDA" w:rsidRPr="00B55F6C" w:rsidRDefault="00376AFE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66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КАВА</w:t>
            </w:r>
            <w:r w:rsidR="00496BDA" w:rsidRPr="0011066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="00496BDA" w:rsidRPr="00BF7D23">
              <w:rPr>
                <w:rFonts w:ascii="Times New Roman" w:hAnsi="Times New Roman" w:cs="Times New Roman"/>
                <w:b/>
                <w:sz w:val="28"/>
                <w:szCs w:val="28"/>
                <w:lang w:val="en-US"/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AraKava</w:t>
            </w:r>
            <w:proofErr w:type="spellEnd"/>
          </w:p>
        </w:tc>
      </w:tr>
      <w:tr w:rsidR="00496BDA" w:rsidRPr="00E17A9D" w:rsidTr="00D53404">
        <w:trPr>
          <w:trHeight w:val="1882"/>
        </w:trPr>
        <w:tc>
          <w:tcPr>
            <w:tcW w:w="2977" w:type="dxa"/>
          </w:tcPr>
          <w:p w:rsidR="00496BDA" w:rsidRPr="00DC6DE8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sz w:val="24"/>
                <w:szCs w:val="24"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16EA9903" wp14:editId="40FCD5B7">
                  <wp:extent cx="1162050" cy="1162050"/>
                  <wp:effectExtent l="0" t="0" r="0" b="0"/>
                  <wp:docPr id="4" name="Рисунок 4" descr="C:\Users\User\Desktop\Документы\Изображения\Новая папка (2)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\Изображения\Новая папка (2)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  <w:p w:rsidR="00CF6F60" w:rsidRPr="00CF6F60" w:rsidRDefault="0034129C" w:rsidP="00CF6F6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>Кава</w:t>
            </w:r>
            <w:proofErr w:type="spellEnd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Vittoria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 -</w:t>
            </w:r>
            <w:proofErr w:type="gram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CF6F60" w:rsidRPr="00CF6F60">
              <w:rPr>
                <w:rFonts w:ascii="Times New Roman" w:hAnsi="Times New Roman" w:cs="Times New Roman"/>
                <w:szCs w:val="24"/>
              </w:rPr>
              <w:t>це</w:t>
            </w:r>
            <w:proofErr w:type="spellEnd"/>
          </w:p>
          <w:p w:rsidR="00EA25BD" w:rsidRDefault="00CF6F60" w:rsidP="007B2FD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F6F60">
              <w:rPr>
                <w:rFonts w:ascii="Times New Roman" w:hAnsi="Times New Roman" w:cs="Times New Roman"/>
                <w:szCs w:val="24"/>
              </w:rPr>
              <w:t xml:space="preserve">тонкий,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вишуканий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з легкою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гір</w:t>
            </w:r>
            <w:r>
              <w:rPr>
                <w:rFonts w:ascii="Times New Roman" w:hAnsi="Times New Roman" w:cs="Times New Roman"/>
                <w:szCs w:val="24"/>
              </w:rPr>
              <w:t>чинкою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смак,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який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дарує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шоколадний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післясмак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gramStart"/>
            <w:r w:rsidRPr="00CF6F60">
              <w:rPr>
                <w:rFonts w:ascii="Times New Roman" w:hAnsi="Times New Roman" w:cs="Times New Roman"/>
                <w:szCs w:val="24"/>
              </w:rPr>
              <w:t>У нотках</w:t>
            </w:r>
            <w:proofErr w:type="gram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кави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присутній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початковий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цитрусовий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та </w:t>
            </w:r>
            <w:proofErr w:type="spellStart"/>
            <w:r w:rsidRPr="00CF6F60">
              <w:rPr>
                <w:rFonts w:ascii="Times New Roman" w:hAnsi="Times New Roman" w:cs="Times New Roman"/>
                <w:szCs w:val="24"/>
              </w:rPr>
              <w:t>базовий</w:t>
            </w:r>
            <w:proofErr w:type="spellEnd"/>
            <w:r w:rsidRPr="00CF6F60">
              <w:rPr>
                <w:rFonts w:ascii="Times New Roman" w:hAnsi="Times New Roman" w:cs="Times New Roman"/>
                <w:szCs w:val="24"/>
              </w:rPr>
              <w:t xml:space="preserve"> шоколадно-</w:t>
            </w:r>
            <w:proofErr w:type="spellStart"/>
            <w:r w:rsidR="00EA25BD">
              <w:rPr>
                <w:rFonts w:ascii="Times New Roman" w:hAnsi="Times New Roman" w:cs="Times New Roman"/>
                <w:szCs w:val="24"/>
              </w:rPr>
              <w:t>горіховий</w:t>
            </w:r>
            <w:proofErr w:type="spellEnd"/>
            <w:r w:rsidR="00EA25BD">
              <w:rPr>
                <w:rFonts w:ascii="Times New Roman" w:hAnsi="Times New Roman" w:cs="Times New Roman"/>
                <w:szCs w:val="24"/>
              </w:rPr>
              <w:t xml:space="preserve"> аромат.</w:t>
            </w:r>
          </w:p>
          <w:p w:rsidR="00496BDA" w:rsidRPr="00B07586" w:rsidRDefault="00496BDA" w:rsidP="007B2F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(араб</w:t>
            </w:r>
            <w:r w:rsidR="007B2FD1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і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ка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6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0%,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робуста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4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2147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60</w:t>
            </w:r>
            <w:r w:rsidR="00496B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9A63CC">
        <w:trPr>
          <w:trHeight w:val="1470"/>
        </w:trPr>
        <w:tc>
          <w:tcPr>
            <w:tcW w:w="2977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1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FAE37" wp14:editId="0EEB3A91">
                  <wp:extent cx="1247775" cy="1247775"/>
                  <wp:effectExtent l="0" t="0" r="9525" b="9525"/>
                  <wp:docPr id="22" name="Рисунок 22" descr="C:\Users\User\Desktop\Документы\Изображения\Новая папка (2)\viber 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\Изображения\Новая папка (2)\viber 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EA25BD" w:rsidRDefault="00510E80" w:rsidP="00B226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>Кава</w:t>
            </w:r>
            <w:proofErr w:type="spellEnd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Fortuna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- 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це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вишуканий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смак з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ледь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по</w:t>
            </w:r>
            <w:r w:rsid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мітною</w:t>
            </w:r>
            <w:proofErr w:type="spellEnd"/>
            <w:r w:rsid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гірчинкою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який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володіє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легким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шоколадним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пі</w:t>
            </w:r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слясмаком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Суміш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індійської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робусти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з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добірною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бразильською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арабікою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робить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неповторним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смак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цієї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кави</w:t>
            </w:r>
            <w:proofErr w:type="spellEnd"/>
            <w:r w:rsidR="00B74A8A" w:rsidRPr="00B74A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</w:t>
            </w:r>
          </w:p>
          <w:p w:rsidR="00496BDA" w:rsidRPr="00881697" w:rsidRDefault="00496BDA" w:rsidP="00B226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(араб</w:t>
            </w:r>
            <w:r w:rsidR="00FC1ED6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і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ка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7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0%,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робуста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3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A7FFD" w:rsidRDefault="002147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  <w:r w:rsidR="00496BDA"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9A63CC">
        <w:trPr>
          <w:trHeight w:val="1313"/>
        </w:trPr>
        <w:tc>
          <w:tcPr>
            <w:tcW w:w="2977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71328432" wp14:editId="3A0662DB">
                  <wp:extent cx="1295400" cy="1295400"/>
                  <wp:effectExtent l="0" t="0" r="0" b="0"/>
                  <wp:docPr id="48" name="Рисунок 48" descr="C:\Users\User\Desktop\Документы\Изображения\Новая папка (2)\AraKava_Coffee_20.08_Cr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кументы\Изображения\Новая папка (2)\AraKava_Coffee_20.08_Cr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E2129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proofErr w:type="gramStart"/>
            <w:r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>Кава</w:t>
            </w:r>
            <w:proofErr w:type="spellEnd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Crema</w:t>
            </w:r>
            <w:proofErr w:type="gram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- </w:t>
            </w:r>
            <w:r w:rsid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для </w:t>
            </w:r>
            <w:proofErr w:type="spellStart"/>
            <w:r w:rsid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шанувальників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насиче</w:t>
            </w:r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ного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смаку та 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яскравого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аромату.</w:t>
            </w:r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Чудове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поєднання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арабіки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робусти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нікого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не 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залишить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поза 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увагою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Переважає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яскравий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квітковий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аромат і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м'який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мигдальний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післясмак</w:t>
            </w:r>
            <w:proofErr w:type="spellEnd"/>
            <w:r w:rsidR="003E0F8A" w:rsidRPr="003E0F8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  <w:r w:rsidR="00496BDA"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  <w:proofErr w:type="gramEnd"/>
          </w:p>
          <w:p w:rsidR="00496BDA" w:rsidRPr="00881697" w:rsidRDefault="00E2129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ка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8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0%, р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o</w:t>
            </w:r>
            <w:proofErr w:type="spellStart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буста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2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2147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555</w:t>
            </w:r>
            <w:r w:rsidR="00496BDA"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9A63CC">
        <w:trPr>
          <w:trHeight w:val="1386"/>
        </w:trPr>
        <w:tc>
          <w:tcPr>
            <w:tcW w:w="2977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220B4C98" wp14:editId="26861F50">
                  <wp:extent cx="1323975" cy="1323975"/>
                  <wp:effectExtent l="0" t="0" r="9525" b="9525"/>
                  <wp:docPr id="49" name="Рисунок 49" descr="C:\Users\User\Desktop\Документы\Изображения\Новая папка (2)\AraKava_Coffee_20.08_Br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кументы\Изображения\Новая папка (2)\AraKava_Coffee_20.08_Br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057F4F" w:rsidP="00EF4464">
            <w:pPr>
              <w:spacing w:after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>Кава</w:t>
            </w:r>
            <w:proofErr w:type="spellEnd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496BDA" w:rsidRPr="001968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Bruno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496BDA" w:rsidRPr="0088169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96BDA" w:rsidRPr="00881697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-</w:t>
            </w:r>
            <w:proofErr w:type="gramEnd"/>
            <w:r w:rsidR="00496BDA" w:rsidRPr="00881697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це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бархатистий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солодкуватий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смак з легким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цитрусовим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післясмаком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При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заварюванні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утворюється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щільна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і густа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пінка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Купаж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добірної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арабіки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</w:t>
            </w:r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усти</w:t>
            </w:r>
            <w:proofErr w:type="spellEnd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задовольнить</w:t>
            </w:r>
            <w:proofErr w:type="spellEnd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усіх</w:t>
            </w:r>
            <w:proofErr w:type="spellEnd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шанувальник</w:t>
            </w:r>
            <w:r w:rsidR="00376029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>ів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вишуканого</w:t>
            </w:r>
            <w:proofErr w:type="spellEnd"/>
            <w:r w:rsidRPr="00057F4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 тонкого смаку</w:t>
            </w:r>
            <w:r w:rsidR="00496BDA"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</w:p>
          <w:p w:rsidR="00496BDA" w:rsidRPr="00881697" w:rsidRDefault="00436D4E" w:rsidP="00EF446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арабіка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– 90%,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рoбуста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– 1</w:t>
            </w:r>
            <w:r w:rsidRPr="00436D4E">
              <w:rPr>
                <w:rFonts w:ascii="Times New Roman" w:hAnsi="Times New Roman" w:cs="Times New Roman"/>
                <w:b/>
                <w:szCs w:val="24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2147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bookmarkStart w:id="0" w:name="_GoBack"/>
            <w:bookmarkEnd w:id="0"/>
            <w:r w:rsidR="001603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96BDA"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9A63CC">
        <w:trPr>
          <w:trHeight w:val="1795"/>
        </w:trPr>
        <w:tc>
          <w:tcPr>
            <w:tcW w:w="2977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6084C465" wp14:editId="606F4A72">
                  <wp:extent cx="1385253" cy="1355463"/>
                  <wp:effectExtent l="0" t="0" r="5715" b="0"/>
                  <wp:docPr id="32" name="Рисунок 32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58" cy="139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881697" w:rsidRDefault="005F7B8F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Кава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Ethiopia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Jimma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-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ця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арабіка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,</w:t>
            </w:r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на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відміну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від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інших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видів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від</w:t>
            </w:r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різняється</w:t>
            </w:r>
            <w:proofErr w:type="spellEnd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помітною</w:t>
            </w:r>
            <w:proofErr w:type="spellEnd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гірчинкою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і б</w:t>
            </w:r>
            <w:proofErr w:type="spellStart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>ільшим</w:t>
            </w:r>
            <w:proofErr w:type="spellEnd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вмістом</w:t>
            </w:r>
            <w:proofErr w:type="spellEnd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кофеїну</w:t>
            </w:r>
            <w:proofErr w:type="spellEnd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Смак </w:t>
            </w:r>
            <w:proofErr w:type="spellStart"/>
            <w:r w:rsid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цього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сорту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кави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насичений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з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вираженим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стійким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шоколадним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ароматом і з густим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винним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присмаком</w:t>
            </w:r>
            <w:proofErr w:type="spellEnd"/>
            <w:r w:rsidR="00A25910" w:rsidRPr="00A2591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</w:p>
          <w:p w:rsidR="00496BDA" w:rsidRPr="00881697" w:rsidRDefault="0045488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ка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6D52F9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600</w:t>
            </w:r>
            <w:r w:rsidR="00496B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9A63CC">
        <w:trPr>
          <w:trHeight w:val="1894"/>
        </w:trPr>
        <w:tc>
          <w:tcPr>
            <w:tcW w:w="2977" w:type="dxa"/>
          </w:tcPr>
          <w:p w:rsidR="00496BDA" w:rsidRPr="006C6937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lastRenderedPageBreak/>
              <w:drawing>
                <wp:inline distT="0" distB="0" distL="0" distR="0" wp14:anchorId="2887DA52" wp14:editId="7ECF4CA2">
                  <wp:extent cx="1285875" cy="1258220"/>
                  <wp:effectExtent l="0" t="0" r="0" b="0"/>
                  <wp:docPr id="10" name="Рисунок 10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20" cy="128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C2CD3" w:rsidRDefault="00C44B21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Кава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Colombia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Supremo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це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один з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найкращих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американських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сортів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кави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Смак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збалансований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бархатистий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солодкуватий</w:t>
            </w:r>
            <w:proofErr w:type="spellEnd"/>
            <w:r w:rsidR="00EA25B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>,</w:t>
            </w:r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з нотками </w:t>
            </w:r>
            <w:proofErr w:type="spellStart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карамелі</w:t>
            </w:r>
            <w:proofErr w:type="spellEnd"/>
            <w:r w:rsidR="00782930"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 шоколаду, </w:t>
            </w:r>
          </w:p>
          <w:p w:rsidR="00496BDA" w:rsidRPr="00881697" w:rsidRDefault="00782930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з </w:t>
            </w:r>
            <w:proofErr w:type="spellStart"/>
            <w:r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приємною</w:t>
            </w:r>
            <w:proofErr w:type="spellEnd"/>
            <w:r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фруктово-винною </w:t>
            </w:r>
            <w:proofErr w:type="spellStart"/>
            <w:r w:rsidRPr="0078293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кислинкою</w:t>
            </w:r>
            <w:proofErr w:type="spellEnd"/>
            <w:r w:rsidR="00496BDA"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</w:p>
          <w:p w:rsidR="00496BDA" w:rsidRPr="00881697" w:rsidRDefault="0078293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ка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856FF8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73</w:t>
            </w:r>
            <w:r w:rsidR="00BE170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  <w:r w:rsidR="00496B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CE52BC">
        <w:trPr>
          <w:trHeight w:val="2362"/>
        </w:trPr>
        <w:tc>
          <w:tcPr>
            <w:tcW w:w="2977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5F12D73A" wp14:editId="70D7BD82">
                  <wp:extent cx="1336276" cy="1257300"/>
                  <wp:effectExtent l="0" t="0" r="0" b="0"/>
                  <wp:docPr id="55" name="Рисунок 55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63" cy="128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Pr="00920152" w:rsidRDefault="00496BDA" w:rsidP="00A736E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521EF1" w:rsidRDefault="00D656B4" w:rsidP="0092015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Кава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Colombia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Decaffeinato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(без кофе</w:t>
            </w:r>
            <w:r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/>
              </w:rPr>
              <w:t>ї</w:t>
            </w:r>
            <w:r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зернах</w:t>
            </w:r>
            <w:proofErr w:type="gram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496BDA"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</w:t>
            </w:r>
            <w:r w:rsidR="00496BDA"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для </w:t>
            </w:r>
            <w:r w:rsid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>шанувальників</w:t>
            </w:r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або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для тих, кому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протипоказаний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кофеїн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Смак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насичений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з легкою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кислинкою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винним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присмаком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приємною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бархатистою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терпкістю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Має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всі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смакові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відтінки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справжньої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колумбійської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арабіки</w:t>
            </w:r>
            <w:proofErr w:type="spellEnd"/>
            <w:r w:rsidR="006659D3" w:rsidRPr="006659D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.</w:t>
            </w:r>
          </w:p>
          <w:p w:rsidR="00496BDA" w:rsidRPr="00B07586" w:rsidRDefault="00201569" w:rsidP="006659D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</w:t>
            </w:r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>ка</w:t>
            </w:r>
            <w:proofErr w:type="spellEnd"/>
            <w:r w:rsidR="00496BDA" w:rsidRPr="00881697">
              <w:rPr>
                <w:rFonts w:ascii="Times New Roman" w:hAnsi="Times New Roman" w:cs="Times New Roman"/>
                <w:b/>
                <w:szCs w:val="24"/>
              </w:rPr>
              <w:t xml:space="preserve">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B91" w:rsidRPr="00D9387C" w:rsidRDefault="00E01B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кг</w:t>
            </w:r>
            <w:r w:rsidR="00D54A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B91" w:rsidRPr="00D9387C" w:rsidRDefault="001B4EB7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</w:t>
            </w:r>
            <w:r w:rsidR="00FD221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0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proofErr w:type="spellStart"/>
            <w:r w:rsidR="00E01B91">
              <w:rPr>
                <w:rFonts w:ascii="Times New Roman" w:hAnsi="Times New Roman" w:cs="Times New Roman"/>
                <w:b/>
                <w:sz w:val="24"/>
                <w:szCs w:val="24"/>
              </w:rPr>
              <w:t>грн</w:t>
            </w:r>
            <w:proofErr w:type="spellEnd"/>
          </w:p>
        </w:tc>
      </w:tr>
      <w:tr w:rsidR="00D54AD0" w:rsidRPr="00D9387C" w:rsidTr="009A63CC">
        <w:trPr>
          <w:trHeight w:val="2024"/>
        </w:trPr>
        <w:tc>
          <w:tcPr>
            <w:tcW w:w="2977" w:type="dxa"/>
          </w:tcPr>
          <w:p w:rsidR="00D54AD0" w:rsidRDefault="00D54AD0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03240C54" wp14:editId="18F9AB2A">
                  <wp:extent cx="1336276" cy="1257300"/>
                  <wp:effectExtent l="0" t="0" r="0" b="0"/>
                  <wp:docPr id="34" name="Рисунок 34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63" cy="128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54AD0" w:rsidRDefault="00D54AD0" w:rsidP="00D54AD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54AD0" w:rsidRPr="008F4427" w:rsidRDefault="00D54AD0" w:rsidP="00D54AD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4AD0">
              <w:rPr>
                <w:rFonts w:ascii="Times New Roman" w:hAnsi="Times New Roman" w:cs="Times New Roman"/>
                <w:b/>
                <w:sz w:val="28"/>
                <w:szCs w:val="28"/>
              </w:rPr>
              <w:t>Кава</w:t>
            </w:r>
            <w:proofErr w:type="spellEnd"/>
            <w:r w:rsidRPr="00D54A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4A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Brazil</w:t>
            </w:r>
            <w:r w:rsidRPr="00D54A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4A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Santos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це</w:t>
            </w:r>
            <w:proofErr w:type="spellEnd"/>
          </w:p>
          <w:p w:rsidR="00D54AD0" w:rsidRDefault="00D54AD0" w:rsidP="00D54AD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яскраво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виражений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густий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і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насичений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смак,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який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має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збалансовану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кислинку з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солодкуватими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нотами та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пряним</w:t>
            </w:r>
            <w:proofErr w:type="spellEnd"/>
            <w:r w:rsidRPr="008F442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F4427">
              <w:rPr>
                <w:rFonts w:ascii="Times New Roman" w:hAnsi="Times New Roman" w:cs="Times New Roman"/>
                <w:szCs w:val="24"/>
              </w:rPr>
              <w:t>післясмаком</w:t>
            </w:r>
            <w:proofErr w:type="spellEnd"/>
          </w:p>
          <w:p w:rsidR="00D54AD0" w:rsidRPr="00920152" w:rsidRDefault="00D54AD0" w:rsidP="00D54A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4427"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арабі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>ка</w:t>
            </w:r>
            <w:proofErr w:type="spell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100%)</w:t>
            </w:r>
          </w:p>
        </w:tc>
        <w:tc>
          <w:tcPr>
            <w:tcW w:w="992" w:type="dxa"/>
          </w:tcPr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67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D54AD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AD0" w:rsidRPr="00560967" w:rsidRDefault="00856FF8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="00D54AD0" w:rsidRPr="00560967">
              <w:rPr>
                <w:rFonts w:ascii="Times New Roman" w:hAnsi="Times New Roman" w:cs="Times New Roman"/>
                <w:b/>
                <w:sz w:val="24"/>
                <w:szCs w:val="24"/>
              </w:rPr>
              <w:t>0 грн.</w:t>
            </w:r>
          </w:p>
        </w:tc>
      </w:tr>
      <w:tr w:rsidR="00496BDA" w:rsidRPr="00D5739D" w:rsidTr="00CE52BC">
        <w:trPr>
          <w:trHeight w:val="2056"/>
        </w:trPr>
        <w:tc>
          <w:tcPr>
            <w:tcW w:w="2977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1F8E2495" wp14:editId="2B1E2173">
                  <wp:extent cx="1304925" cy="1276862"/>
                  <wp:effectExtent l="0" t="0" r="0" b="0"/>
                  <wp:docPr id="33" name="Рисунок 33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94" cy="129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920152" w:rsidRDefault="0072049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Кава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Brazil</w:t>
            </w:r>
            <w:proofErr w:type="spellEnd"/>
            <w:proofErr w:type="gram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Mogiana</w:t>
            </w:r>
          </w:p>
          <w:p w:rsidR="005545BF" w:rsidRPr="005545BF" w:rsidRDefault="005545BF" w:rsidP="005545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Смак: </w:t>
            </w:r>
            <w:proofErr w:type="spellStart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солодко-медовий</w:t>
            </w:r>
            <w:proofErr w:type="spellEnd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збалансований</w:t>
            </w:r>
            <w:proofErr w:type="spellEnd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какао шоколад </w:t>
            </w:r>
            <w:proofErr w:type="spellStart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із</w:t>
            </w:r>
            <w:proofErr w:type="spellEnd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карамельними</w:t>
            </w:r>
            <w:proofErr w:type="spellEnd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5545BF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відтінками</w:t>
            </w:r>
            <w:proofErr w:type="spellEnd"/>
          </w:p>
          <w:p w:rsidR="00496BDA" w:rsidRPr="00426411" w:rsidRDefault="00496BDA" w:rsidP="005545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D34D0F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(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Араб</w:t>
            </w:r>
            <w:r w:rsidR="00C52CA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і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ка</w:t>
            </w:r>
            <w:r w:rsidRPr="00D34D0F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- 100%)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5739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5739D" w:rsidRDefault="00856FF8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60</w:t>
            </w:r>
            <w:r w:rsidR="00D57D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  <w:r w:rsidR="00496BD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грн.</w:t>
            </w:r>
          </w:p>
        </w:tc>
      </w:tr>
      <w:tr w:rsidR="00496BDA" w:rsidRPr="00D5739D" w:rsidTr="00CE52BC">
        <w:trPr>
          <w:trHeight w:val="2256"/>
        </w:trPr>
        <w:tc>
          <w:tcPr>
            <w:tcW w:w="2977" w:type="dxa"/>
          </w:tcPr>
          <w:p w:rsidR="00496BDA" w:rsidRPr="00D5739D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3DF610E5" wp14:editId="23F2EC0C">
                  <wp:extent cx="1362075" cy="1362075"/>
                  <wp:effectExtent l="0" t="0" r="9525" b="9525"/>
                  <wp:docPr id="56" name="Рисунок 56" descr="C:\Users\User\Desktop\Документы\Изображения\Новая папка (2)\AraKava_Coffee_20.08_Brazil Yellow Bur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кументы\Изображения\Новая папка (2)\AraKava_Coffee_20.08_Brazil Yellow Bu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A736EF" w:rsidRDefault="009D1632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proofErr w:type="gramStart"/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Кава</w:t>
            </w:r>
            <w:proofErr w:type="spell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Brazil</w:t>
            </w:r>
            <w:proofErr w:type="gramEnd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Yellow</w:t>
            </w:r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6BDA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Burbon</w:t>
            </w:r>
            <w:proofErr w:type="spellEnd"/>
            <w:r w:rsidR="00776F4B"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</w:t>
            </w:r>
          </w:p>
          <w:p w:rsidR="00496BDA" w:rsidRPr="00776F4B" w:rsidRDefault="00776F4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</w:pPr>
            <w:r w:rsidRPr="009201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 xml:space="preserve">- </w:t>
            </w:r>
            <w:r w:rsidRPr="00776F4B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>це яскравий, солодкий аромат з горіховим профілем та нотами прянощів.</w:t>
            </w:r>
          </w:p>
          <w:p w:rsidR="002161FA" w:rsidRDefault="002161FA" w:rsidP="002161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161F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Смак: </w:t>
            </w:r>
            <w:proofErr w:type="spellStart"/>
            <w:r w:rsidRPr="002161F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солодкий</w:t>
            </w:r>
            <w:proofErr w:type="spellEnd"/>
            <w:r w:rsidRPr="002161F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</w:t>
            </w:r>
            <w:proofErr w:type="spellStart"/>
            <w:r w:rsidRPr="002161F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збалансований</w:t>
            </w:r>
            <w:proofErr w:type="spellEnd"/>
            <w:r w:rsidRPr="002161F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, какао шоколад</w:t>
            </w:r>
          </w:p>
          <w:p w:rsidR="00776F4B" w:rsidRPr="002161FA" w:rsidRDefault="00776F4B" w:rsidP="002161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</w:p>
          <w:p w:rsidR="00496BDA" w:rsidRPr="002161FA" w:rsidRDefault="00776F4B" w:rsidP="002161F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2161FA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r w:rsidR="00496BDA" w:rsidRPr="002161FA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(</w:t>
            </w:r>
            <w:r w:rsidR="00496BDA"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Араб</w:t>
            </w:r>
            <w:r w:rsidR="002161FA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і</w:t>
            </w:r>
            <w:r w:rsidR="00496BDA"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ка</w:t>
            </w:r>
            <w:r w:rsidR="00496BDA" w:rsidRPr="002161FA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- 100%)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644918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750</w:t>
            </w:r>
            <w:r w:rsidR="00496BD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грн.</w:t>
            </w:r>
          </w:p>
        </w:tc>
      </w:tr>
    </w:tbl>
    <w:tbl>
      <w:tblPr>
        <w:tblStyle w:val="af0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552"/>
        <w:gridCol w:w="142"/>
        <w:gridCol w:w="5528"/>
        <w:gridCol w:w="1134"/>
        <w:gridCol w:w="1417"/>
      </w:tblGrid>
      <w:tr w:rsidR="00496BDA" w:rsidRPr="00FD2216" w:rsidTr="00EF4464">
        <w:tc>
          <w:tcPr>
            <w:tcW w:w="10773" w:type="dxa"/>
            <w:gridSpan w:val="5"/>
            <w:shd w:val="clear" w:color="auto" w:fill="FFC000"/>
          </w:tcPr>
          <w:p w:rsidR="00496BDA" w:rsidRPr="00E23A02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uk-UA"/>
              </w:rPr>
            </w:pPr>
            <w:r w:rsidRPr="00E23A02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uk-UA"/>
              </w:rPr>
              <w:t>ЧАЙ</w:t>
            </w:r>
            <w:r w:rsidR="006E3D57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uk-UA"/>
              </w:rPr>
              <w:t xml:space="preserve"> ПАКЕТОВАНИЙ</w:t>
            </w:r>
          </w:p>
        </w:tc>
      </w:tr>
      <w:tr w:rsidR="00496BDA" w:rsidTr="00CE52BC">
        <w:trPr>
          <w:trHeight w:val="1493"/>
        </w:trPr>
        <w:tc>
          <w:tcPr>
            <w:tcW w:w="2552" w:type="dxa"/>
          </w:tcPr>
          <w:p w:rsidR="00515435" w:rsidRDefault="00515435" w:rsidP="00EF4464">
            <w:pPr>
              <w:spacing w:after="0"/>
              <w:jc w:val="center"/>
              <w:rPr>
                <w:b/>
                <w:noProof/>
                <w:lang w:val="uk-UA" w:eastAsia="uk-UA"/>
              </w:rPr>
            </w:pPr>
          </w:p>
          <w:p w:rsidR="00496BDA" w:rsidRDefault="006E3D57" w:rsidP="00EF4464">
            <w:pPr>
              <w:spacing w:after="0"/>
              <w:jc w:val="center"/>
              <w:rPr>
                <w:b/>
                <w:noProof/>
                <w:lang w:val="uk-UA" w:eastAsia="uk-UA"/>
              </w:rPr>
            </w:pPr>
            <w:r w:rsidRPr="006E3D57">
              <w:rPr>
                <w:b/>
                <w:noProof/>
                <w:lang w:eastAsia="ru-RU"/>
              </w:rPr>
              <w:drawing>
                <wp:inline distT="0" distB="0" distL="0" distR="0">
                  <wp:extent cx="1047697" cy="847725"/>
                  <wp:effectExtent l="0" t="0" r="635" b="0"/>
                  <wp:docPr id="31" name="Рисунок 31" descr="C:\Users\User\Desktop\0-02-05-2dc0557e67bae4ba31a6f9414ea843ebe4ffad3a8650aee6efe15cf9a012ba21_fb6016051a9c5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-02-05-2dc0557e67bae4ba31a6f9414ea843ebe4ffad3a8650aee6efe15cf9a012ba21_fb6016051a9c5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88" cy="87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9E14BF" w:rsidRDefault="009E14BF" w:rsidP="003938AB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CD14DA" w:rsidRPr="00CD14DA" w:rsidRDefault="00D65617" w:rsidP="003938AB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76F4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Чай </w:t>
            </w:r>
            <w:r w:rsidR="00CD14DA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Gemini</w:t>
            </w:r>
          </w:p>
          <w:p w:rsidR="003938AB" w:rsidRDefault="00CD14DA" w:rsidP="00515435">
            <w:pPr>
              <w:spacing w:after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15435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proofErr w:type="spellStart"/>
            <w:r w:rsidR="00D65617" w:rsidRPr="00515435">
              <w:rPr>
                <w:rFonts w:ascii="Times New Roman" w:hAnsi="Times New Roman" w:cs="Times New Roman"/>
                <w:shd w:val="clear" w:color="auto" w:fill="FFFFFF"/>
              </w:rPr>
              <w:t>чорний</w:t>
            </w:r>
            <w:proofErr w:type="spellEnd"/>
            <w:r w:rsidR="00D65617" w:rsidRPr="0051543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515435"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/зелений / ягідний</w:t>
            </w:r>
            <w:r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 / альпійський луг</w:t>
            </w:r>
            <w:r w:rsidRPr="00515435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  <w:p w:rsidR="00515435" w:rsidRPr="00515435" w:rsidRDefault="00515435" w:rsidP="00515435">
            <w:pPr>
              <w:spacing w:after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515435" w:rsidRDefault="003938AB" w:rsidP="003938AB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  <w:r w:rsidRPr="00776F4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Gemini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Мікс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 xml:space="preserve"> Смаків</w:t>
            </w:r>
            <w:r w:rsidR="00515435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 xml:space="preserve"> (по 5 </w:t>
            </w:r>
            <w:proofErr w:type="spellStart"/>
            <w:r w:rsidR="00515435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шт</w:t>
            </w:r>
            <w:proofErr w:type="spellEnd"/>
            <w:r w:rsidR="00515435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 xml:space="preserve">) </w:t>
            </w:r>
          </w:p>
          <w:p w:rsidR="003938AB" w:rsidRPr="00515435" w:rsidRDefault="00515435" w:rsidP="003938AB">
            <w:pPr>
              <w:spacing w:after="0"/>
              <w:jc w:val="center"/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(чорний </w:t>
            </w: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>/ бергамот / з</w:t>
            </w:r>
            <w:r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елений / м’ята / жасмин / </w:t>
            </w:r>
            <w:proofErr w:type="spellStart"/>
            <w:r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мохіто</w:t>
            </w:r>
            <w:proofErr w:type="spellEnd"/>
            <w:r w:rsidRPr="00515435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 / альпійський луг / ягідний)</w:t>
            </w:r>
          </w:p>
          <w:p w:rsidR="00CE52BC" w:rsidRDefault="00CE52BC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</w:p>
          <w:p w:rsidR="009E14BF" w:rsidRDefault="009E14BF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</w:p>
          <w:p w:rsidR="009E14BF" w:rsidRDefault="009E14BF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</w:p>
          <w:p w:rsidR="009E14BF" w:rsidRDefault="009E14BF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</w:p>
          <w:p w:rsidR="007831F0" w:rsidRPr="00776F4B" w:rsidRDefault="007831F0" w:rsidP="00CD14D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CD14DA" w:rsidRDefault="00CD14DA" w:rsidP="00CD14D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E14BF" w:rsidRDefault="009E14BF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CD14DA">
              <w:rPr>
                <w:rFonts w:ascii="Times New Roman" w:hAnsi="Times New Roman" w:cs="Times New Roman"/>
                <w:b/>
                <w:lang w:val="uk-UA"/>
              </w:rPr>
              <w:t>0</w:t>
            </w:r>
            <w:r w:rsidRPr="00746F5F">
              <w:rPr>
                <w:rFonts w:ascii="Times New Roman" w:hAnsi="Times New Roman" w:cs="Times New Roman"/>
                <w:b/>
              </w:rPr>
              <w:t xml:space="preserve"> шт.</w:t>
            </w:r>
          </w:p>
          <w:p w:rsidR="003938AB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15435" w:rsidRDefault="00515435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3938AB" w:rsidRPr="003938AB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50 шт.</w:t>
            </w:r>
          </w:p>
        </w:tc>
        <w:tc>
          <w:tcPr>
            <w:tcW w:w="1417" w:type="dxa"/>
          </w:tcPr>
          <w:p w:rsidR="00CD14DA" w:rsidRDefault="00CD14DA" w:rsidP="00CD14DA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9E14BF" w:rsidRDefault="009E14BF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125</w:t>
            </w:r>
            <w:r w:rsidR="00496BDA" w:rsidRPr="00B3626F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  <w:p w:rsidR="003938AB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15435" w:rsidRDefault="00515435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3938AB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 грн.</w:t>
            </w:r>
          </w:p>
        </w:tc>
      </w:tr>
      <w:tr w:rsidR="00ED0E0B" w:rsidTr="001C5F81">
        <w:trPr>
          <w:trHeight w:val="417"/>
        </w:trPr>
        <w:tc>
          <w:tcPr>
            <w:tcW w:w="10773" w:type="dxa"/>
            <w:gridSpan w:val="5"/>
            <w:shd w:val="clear" w:color="auto" w:fill="FFC000"/>
          </w:tcPr>
          <w:p w:rsidR="00ED0E0B" w:rsidRPr="00776F4B" w:rsidRDefault="00ED0E0B" w:rsidP="00ED0E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F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ЧАЙ </w:t>
            </w:r>
            <w:r w:rsidR="006E3D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РОЗСИПНИЙ</w:t>
            </w:r>
          </w:p>
        </w:tc>
      </w:tr>
      <w:tr w:rsidR="00496BDA" w:rsidTr="001C5F81">
        <w:trPr>
          <w:trHeight w:val="1014"/>
        </w:trPr>
        <w:tc>
          <w:tcPr>
            <w:tcW w:w="2552" w:type="dxa"/>
          </w:tcPr>
          <w:p w:rsidR="00496BDA" w:rsidRPr="008E215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65D692D6" wp14:editId="73CC00AB">
                  <wp:extent cx="990500" cy="727075"/>
                  <wp:effectExtent l="0" t="0" r="0" b="0"/>
                  <wp:docPr id="44" name="Рисунок 44" descr="C:\Users\Серж\Desktop\English-Breakfast_Gemini_leaf_Black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ж\Desktop\English-Breakfast_Gemini_leaf_Black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83" cy="76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5429DC" w:rsidRPr="005429DC" w:rsidRDefault="005429DC" w:rsidP="005429D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5429DC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Англійський</w:t>
            </w:r>
            <w:proofErr w:type="spellEnd"/>
            <w:r w:rsidRPr="005429DC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сніданок</w:t>
            </w:r>
            <w:proofErr w:type="spellEnd"/>
          </w:p>
          <w:p w:rsidR="005429DC" w:rsidRPr="005429DC" w:rsidRDefault="005429DC" w:rsidP="005429DC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Цейлонський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чорний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чай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Peko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складається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з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молодих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листочків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.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Традиційно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має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приємний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багатий</w:t>
            </w:r>
            <w:proofErr w:type="spellEnd"/>
            <w:r w:rsidRPr="005429D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смак.</w:t>
            </w:r>
          </w:p>
          <w:p w:rsidR="002A1492" w:rsidRPr="005429DC" w:rsidRDefault="005429DC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: </w:t>
            </w:r>
            <w:proofErr w:type="spellStart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Шрі</w:t>
            </w:r>
            <w:proofErr w:type="spellEnd"/>
            <w:r w:rsidRPr="005429D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-Ланка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6A5B1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496BDA">
              <w:rPr>
                <w:rFonts w:ascii="Times New Roman" w:hAnsi="Times New Roman" w:cs="Times New Roman"/>
                <w:b/>
              </w:rPr>
              <w:t>0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200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370"/>
        </w:trPr>
        <w:tc>
          <w:tcPr>
            <w:tcW w:w="2552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744293A8" wp14:editId="392797D5">
                  <wp:extent cx="807720" cy="740411"/>
                  <wp:effectExtent l="0" t="0" r="0" b="2540"/>
                  <wp:docPr id="98" name="Рисунок 98" descr="C:\Users\Серж\Desktop\Earl-Grey_Gemini_leaf_Black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ж\Desktop\Earl-Grey_Gemini_leaf_Black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91" cy="77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DE5F60" w:rsidRDefault="007B3BE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Е</w:t>
            </w:r>
            <w:r w:rsidR="00496BDA"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рл</w:t>
            </w:r>
            <w:proofErr w:type="spellEnd"/>
            <w:r w:rsidR="00496BDA"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Грей</w:t>
            </w:r>
          </w:p>
          <w:p w:rsidR="007B3BE0" w:rsidRPr="007B3BE0" w:rsidRDefault="007B3BE0" w:rsidP="007B3BE0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Цейлонський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листовий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чай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із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цедрою апельсина та ароматом бергамоту,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прикрашений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пелюстками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календули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</w:p>
          <w:p w:rsidR="007B3BE0" w:rsidRPr="007B3BE0" w:rsidRDefault="007B3BE0" w:rsidP="007B3BE0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Ароматний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цитрусовий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напій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із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нотками </w:t>
            </w:r>
            <w:proofErr w:type="spellStart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свіжості</w:t>
            </w:r>
            <w:proofErr w:type="spellEnd"/>
            <w:r w:rsidRPr="007B3BE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</w:p>
          <w:p w:rsidR="00496BDA" w:rsidRPr="007B3BE0" w:rsidRDefault="007B3BE0" w:rsidP="007B3BE0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proofErr w:type="spellStart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Країна</w:t>
            </w:r>
            <w:proofErr w:type="spellEnd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походження</w:t>
            </w:r>
            <w:proofErr w:type="spellEnd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Шрі</w:t>
            </w:r>
            <w:proofErr w:type="spellEnd"/>
            <w:r w:rsidRPr="007B3BE0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-Ланка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6A5B1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403"/>
        </w:trPr>
        <w:tc>
          <w:tcPr>
            <w:tcW w:w="2552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3EF88D56" wp14:editId="6052F69B">
                  <wp:extent cx="832956" cy="733425"/>
                  <wp:effectExtent l="0" t="0" r="5715" b="0"/>
                  <wp:docPr id="99" name="Рисунок 99" descr="C:\Users\Серж\Desktop\Alpine-Field_Gemini_leaf_Herb-te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ж\Desktop\Alpine-Field_Gemini_leaf_Herb-te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4898" cy="7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C45C1" w:rsidRPr="004C45C1" w:rsidRDefault="004C45C1" w:rsidP="004C45C1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4C45C1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Альпійськ</w:t>
            </w:r>
            <w:proofErr w:type="spellEnd"/>
            <w:r w:rsidR="00015F6F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uk-UA"/>
              </w:rPr>
              <w:t>а</w:t>
            </w:r>
            <w:r w:rsidR="00015F6F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лука</w:t>
            </w:r>
          </w:p>
          <w:p w:rsidR="004C45C1" w:rsidRPr="004C45C1" w:rsidRDefault="004C45C1" w:rsidP="004C45C1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Суміш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ехінацеї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квітів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ромашки,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плодів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шипшини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цедри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апельсина,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листя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ожини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м'яти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меліси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пелюсток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сафлору і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волошки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з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п'янким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ароматом </w:t>
            </w:r>
            <w:proofErr w:type="spellStart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лимонної</w:t>
            </w:r>
            <w:proofErr w:type="spellEnd"/>
            <w:r w:rsidRPr="004C45C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трави.</w:t>
            </w:r>
          </w:p>
          <w:p w:rsidR="00496BDA" w:rsidRPr="004C45C1" w:rsidRDefault="004C45C1" w:rsidP="004C45C1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proofErr w:type="spellStart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: </w:t>
            </w:r>
            <w:proofErr w:type="spellStart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Німеччина</w:t>
            </w:r>
            <w:proofErr w:type="spellEnd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4C45C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Польща</w:t>
            </w:r>
            <w:proofErr w:type="spellEnd"/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6A5B1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115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410"/>
        </w:trPr>
        <w:tc>
          <w:tcPr>
            <w:tcW w:w="2552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BA059C">
              <w:rPr>
                <w:b/>
                <w:noProof/>
                <w:lang w:eastAsia="ru-RU"/>
              </w:rPr>
              <w:drawing>
                <wp:inline distT="0" distB="0" distL="0" distR="0" wp14:anchorId="69CB7465" wp14:editId="3D3D2999">
                  <wp:extent cx="771525" cy="784239"/>
                  <wp:effectExtent l="0" t="0" r="0" b="0"/>
                  <wp:docPr id="100" name="Рисунок 100" descr="C:\Users\Серж\Desktop\Crazy-Fruit_Gemini_leaf_Fruit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ж\Desktop\Crazy-Fruit_Gemini_leaf_Fruit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41" cy="82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086530" w:rsidRPr="00086530" w:rsidRDefault="00086530" w:rsidP="0008653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08653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Нахабний</w:t>
            </w:r>
            <w:proofErr w:type="spellEnd"/>
            <w:r w:rsidRPr="0008653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фрукт</w:t>
            </w:r>
          </w:p>
          <w:p w:rsidR="00086530" w:rsidRPr="00086530" w:rsidRDefault="00086530" w:rsidP="00086530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Витончена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суміш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пелюсток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суданської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троянди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плодів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журавлини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шипшини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родзинок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шматочків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ананаса та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полуниці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з ароматом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лісових</w:t>
            </w:r>
            <w:proofErr w:type="spellEnd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ягід</w:t>
            </w:r>
            <w:proofErr w:type="spellEnd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.</w:t>
            </w:r>
          </w:p>
          <w:p w:rsidR="00270E39" w:rsidRPr="00270E39" w:rsidRDefault="00086530" w:rsidP="00270E39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: </w:t>
            </w:r>
            <w:proofErr w:type="spellStart"/>
            <w:r w:rsidRPr="00086530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Єгипет</w:t>
            </w:r>
            <w:proofErr w:type="spellEnd"/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240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685"/>
        </w:trPr>
        <w:tc>
          <w:tcPr>
            <w:tcW w:w="2552" w:type="dxa"/>
          </w:tcPr>
          <w:p w:rsidR="00496BDA" w:rsidRPr="00BA059C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1A36D" wp14:editId="18978C6E">
                  <wp:extent cx="844508" cy="819150"/>
                  <wp:effectExtent l="0" t="0" r="0" b="0"/>
                  <wp:docPr id="101" name="Рисунок 101" descr="Soursop | Ð¡Ð°ÑÑÐµÐ¿ Ð·ÐµÐ»Ðµ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rsop | Ð¡Ð°ÑÑÐµÐ¿ Ð·ÐµÐ»Ðµ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0742" cy="8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617EF7" w:rsidRPr="00617EF7" w:rsidRDefault="00617EF7" w:rsidP="00617EF7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617EF7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Саусеп</w:t>
            </w:r>
            <w:proofErr w:type="spellEnd"/>
            <w:r w:rsidRPr="00617EF7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зелений</w:t>
            </w:r>
            <w:proofErr w:type="spellEnd"/>
          </w:p>
          <w:p w:rsidR="00617EF7" w:rsidRPr="00617EF7" w:rsidRDefault="00617EF7" w:rsidP="00617EF7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Поєднання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злегка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терпкого смаку зеленого чаю з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ніжним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ароматом кисло-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солодких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екзотичних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фруктів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робить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напій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одним з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найсмачніших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видів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чаю.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Він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чудово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розслаблює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тонізує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та </w:t>
            </w:r>
            <w:proofErr w:type="spellStart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освіжає</w:t>
            </w:r>
            <w:proofErr w:type="spellEnd"/>
            <w:r w:rsidRPr="00617EF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</w:p>
          <w:p w:rsidR="00270E39" w:rsidRPr="000D2DEC" w:rsidRDefault="00617EF7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617EF7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617EF7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17EF7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617EF7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: Китай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210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695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306F2" wp14:editId="6E5E211E">
                  <wp:extent cx="914402" cy="838200"/>
                  <wp:effectExtent l="0" t="0" r="0" b="0"/>
                  <wp:docPr id="103" name="Рисунок 103" descr="Ð§Ð°Ð¹ ÑÐµÑÐ½ÑÐ¹ OPA | ÐÑÐ°Ð½Ð¶ Ð¿ÐµÐºÐ¾Ðµ 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§Ð°Ð¹ ÑÐµÑÐ½ÑÐ¹ OPA | ÐÑÐ°Ð½Ð¶ Ð¿ÐµÐºÐ¾Ðµ 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01" cy="86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DE5F60" w:rsidRDefault="001011E2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Чорни</w:t>
            </w:r>
            <w:r w:rsidR="00496BDA"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й</w:t>
            </w:r>
            <w:proofErr w:type="spellEnd"/>
            <w:r w:rsidR="00496BDA"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OPA</w:t>
            </w:r>
          </w:p>
          <w:p w:rsidR="001011E2" w:rsidRPr="001011E2" w:rsidRDefault="001011E2" w:rsidP="001011E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Шляхетний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ароматний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цейлонський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чай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із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приємним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трохи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пряним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смаком.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Відрізняється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теплим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пома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ранчевим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відтінком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.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Чарівний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смак напою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зігріє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та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заспокоїть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.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Доречний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будь-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якої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доби</w:t>
            </w:r>
            <w:proofErr w:type="spellEnd"/>
            <w:r w:rsidRPr="001011E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</w:p>
          <w:p w:rsidR="00496BDA" w:rsidRPr="00D34ACC" w:rsidRDefault="001011E2" w:rsidP="001011E2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proofErr w:type="spellStart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Країна</w:t>
            </w:r>
            <w:proofErr w:type="spellEnd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походження</w:t>
            </w:r>
            <w:proofErr w:type="spellEnd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Шрі</w:t>
            </w:r>
            <w:proofErr w:type="spellEnd"/>
            <w:r w:rsidRPr="00D34AC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-Ланка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E43808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365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B1ADE" wp14:editId="4F328732">
                  <wp:extent cx="864870" cy="792798"/>
                  <wp:effectExtent l="0" t="0" r="0" b="7620"/>
                  <wp:docPr id="108" name="Рисунок 108" descr="Ð§Ð°Ð¹ Ð·ÐµÐ»ÐµÐ½ÑÐ¹ Mint Fantasy | ÐÑÑÐ½Ð°Ñ ÑÐ°Ð½ÑÐ°Ð·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§Ð°Ð¹ Ð·ÐµÐ»ÐµÐ½ÑÐ¹ Mint Fantasy | ÐÑÑÐ½Ð°Ñ ÑÐ°Ð½ÑÐ°Ð·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8" cy="8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312E76" w:rsidRPr="00312E76" w:rsidRDefault="00312E76" w:rsidP="00312E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proofErr w:type="spellStart"/>
            <w:r w:rsidRPr="00312E76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М'ятна</w:t>
            </w:r>
            <w:proofErr w:type="spellEnd"/>
            <w:r w:rsidRPr="00312E76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фантазія</w:t>
            </w:r>
            <w:proofErr w:type="spellEnd"/>
          </w:p>
          <w:p w:rsidR="00312E76" w:rsidRPr="00312E76" w:rsidRDefault="00312E76" w:rsidP="00312E7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Вишукана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суміш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зеленого чаю з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додаванням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листя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м'яти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та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ожини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цедри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апельсина,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шматочків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яблук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пелюсток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календули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троянди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та </w:t>
            </w:r>
            <w:proofErr w:type="spellStart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волошки</w:t>
            </w:r>
            <w:proofErr w:type="spellEnd"/>
            <w:r w:rsidRPr="00312E76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.</w:t>
            </w:r>
          </w:p>
          <w:p w:rsidR="00496BDA" w:rsidRPr="00312E76" w:rsidRDefault="00312E76" w:rsidP="00312E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</w:pPr>
            <w:proofErr w:type="spellStart"/>
            <w:r w:rsidRPr="00312E76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312E76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12E76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312E76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: Китай</w:t>
            </w:r>
          </w:p>
        </w:tc>
        <w:tc>
          <w:tcPr>
            <w:tcW w:w="1134" w:type="dxa"/>
          </w:tcPr>
          <w:p w:rsidR="00496BDA" w:rsidRDefault="00496BDA" w:rsidP="001154F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D87B15" w:rsidP="001154F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100</w:t>
            </w:r>
            <w:r w:rsidR="00D86BDC">
              <w:rPr>
                <w:rFonts w:ascii="Times New Roman" w:hAnsi="Times New Roman" w:cs="Times New Roman"/>
                <w:b/>
              </w:rPr>
              <w:t xml:space="preserve"> </w:t>
            </w:r>
            <w:r w:rsidR="00496BDA">
              <w:rPr>
                <w:rFonts w:ascii="Times New Roman" w:hAnsi="Times New Roman" w:cs="Times New Roman"/>
                <w:b/>
              </w:rPr>
              <w:t>гр.</w:t>
            </w:r>
          </w:p>
        </w:tc>
        <w:tc>
          <w:tcPr>
            <w:tcW w:w="1417" w:type="dxa"/>
          </w:tcPr>
          <w:p w:rsidR="00DB30FB" w:rsidRDefault="00DB30FB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1154F6" w:rsidRDefault="001154F6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</w:t>
            </w:r>
            <w:r w:rsidR="00E2763E">
              <w:rPr>
                <w:rFonts w:ascii="Times New Roman" w:hAnsi="Times New Roman" w:cs="Times New Roman"/>
                <w:b/>
                <w:lang w:val="uk-UA"/>
              </w:rPr>
              <w:t>0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044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96D1E" wp14:editId="2D5BFD94">
                  <wp:extent cx="752475" cy="689767"/>
                  <wp:effectExtent l="0" t="0" r="0" b="0"/>
                  <wp:docPr id="109" name="Рисунок 109" descr="Green Tea &amp; Goji | ÐÐµÐ»ÐµÐ½ÑÐ¹ ÑÐ°Ð¹ Ñ ÑÐ³Ð¾Ð´Ð°Ð¼Ð¸ Ð³Ð¾Ð´Ð¶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een Tea &amp; Goji | ÐÐµÐ»ÐµÐ½ÑÐ¹ ÑÐ°Ð¹ Ñ ÑÐ³Ð¾Ð´Ð°Ð¼Ð¸ Ð³Ð¾Ð´Ð¶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66" cy="72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DE5F60" w:rsidRDefault="00130C4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Зелений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чай з ягодами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годжі</w:t>
            </w:r>
            <w:proofErr w:type="spellEnd"/>
          </w:p>
          <w:p w:rsidR="00130C41" w:rsidRPr="00130C41" w:rsidRDefault="00130C41" w:rsidP="00130C4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Оригінальна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композиція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зелений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чай та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ягоди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годжі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– «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плід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довголіття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»,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шматочки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полуниці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та аромат </w:t>
            </w:r>
            <w:proofErr w:type="spellStart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суниці</w:t>
            </w:r>
            <w:proofErr w:type="spellEnd"/>
            <w:r w:rsidRPr="00130C41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.</w:t>
            </w:r>
          </w:p>
          <w:p w:rsidR="00BF07A7" w:rsidRPr="005C0EFC" w:rsidRDefault="00130C41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</w:pPr>
            <w:proofErr w:type="spellStart"/>
            <w:r w:rsidRPr="00270E39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Країна</w:t>
            </w:r>
            <w:proofErr w:type="spellEnd"/>
            <w:r w:rsidRPr="00270E39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70E39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походження</w:t>
            </w:r>
            <w:proofErr w:type="spellEnd"/>
            <w:r w:rsidRPr="00270E39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: Китай</w:t>
            </w:r>
          </w:p>
        </w:tc>
        <w:tc>
          <w:tcPr>
            <w:tcW w:w="1134" w:type="dxa"/>
          </w:tcPr>
          <w:p w:rsidR="00496BDA" w:rsidRDefault="00496BDA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3938AB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496BDA">
              <w:rPr>
                <w:rFonts w:ascii="Times New Roman" w:hAnsi="Times New Roman" w:cs="Times New Roman"/>
                <w:b/>
              </w:rPr>
              <w:t>0 гр.</w:t>
            </w:r>
          </w:p>
        </w:tc>
        <w:tc>
          <w:tcPr>
            <w:tcW w:w="1417" w:type="dxa"/>
          </w:tcPr>
          <w:p w:rsidR="00496BDA" w:rsidRDefault="00496BDA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3938AB" w:rsidP="001154F6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1067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BDCE6" wp14:editId="70F63DFE">
                  <wp:extent cx="750051" cy="687546"/>
                  <wp:effectExtent l="0" t="0" r="0" b="0"/>
                  <wp:docPr id="111" name="Рисунок 111" descr="https://gemini.ua/wp-content/uploads/2018/02/Zelenyj-chaj-s-imbir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emini.ua/wp-content/uploads/2018/02/Zelenyj-chaj-s-imbir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43" cy="72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2407F8" w:rsidRPr="002407F8" w:rsidRDefault="002407F8" w:rsidP="002407F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proofErr w:type="spellStart"/>
            <w:r w:rsidRPr="002407F8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Зелений</w:t>
            </w:r>
            <w:proofErr w:type="spellEnd"/>
            <w:r w:rsidRPr="002407F8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чай </w:t>
            </w:r>
            <w:r w:rsidR="00817F48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імбире</w:t>
            </w:r>
            <w:r w:rsidRPr="002407F8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м</w:t>
            </w:r>
            <w:proofErr w:type="spellEnd"/>
          </w:p>
          <w:p w:rsidR="002407F8" w:rsidRPr="002407F8" w:rsidRDefault="002407F8" w:rsidP="002407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Чай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зелений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байховий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листовий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з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прянощами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, лимонною травою та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пелюстками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квітів</w:t>
            </w:r>
            <w:proofErr w:type="spellEnd"/>
            <w:r w:rsidRPr="002407F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.</w:t>
            </w:r>
          </w:p>
          <w:p w:rsidR="00BF07A7" w:rsidRPr="000D2DEC" w:rsidRDefault="002407F8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</w:pPr>
            <w:proofErr w:type="spellStart"/>
            <w:r w:rsidRPr="002407F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Pr="002407F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407F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Pr="002407F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: Китай</w:t>
            </w:r>
          </w:p>
        </w:tc>
        <w:tc>
          <w:tcPr>
            <w:tcW w:w="1134" w:type="dxa"/>
          </w:tcPr>
          <w:p w:rsidR="00496BDA" w:rsidRDefault="00496BDA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2869FA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  <w:r w:rsidR="00496BDA" w:rsidRPr="007B7E39">
              <w:rPr>
                <w:rFonts w:ascii="Times New Roman" w:hAnsi="Times New Roman" w:cs="Times New Roman"/>
                <w:b/>
              </w:rPr>
              <w:t>0 гр.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2869FA" w:rsidP="00237541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8F6CDB" w:rsidTr="001C5F81">
        <w:trPr>
          <w:trHeight w:val="1078"/>
        </w:trPr>
        <w:tc>
          <w:tcPr>
            <w:tcW w:w="2552" w:type="dxa"/>
          </w:tcPr>
          <w:p w:rsidR="008F6CDB" w:rsidRDefault="00D47DCF" w:rsidP="00EF4464">
            <w:pPr>
              <w:spacing w:after="0"/>
              <w:jc w:val="center"/>
              <w:rPr>
                <w:noProof/>
                <w:lang w:eastAsia="ru-RU"/>
              </w:rPr>
            </w:pPr>
            <w:r w:rsidRPr="00D47DCF">
              <w:rPr>
                <w:noProof/>
                <w:lang w:eastAsia="ru-RU"/>
              </w:rPr>
              <w:drawing>
                <wp:inline distT="0" distB="0" distL="0" distR="0">
                  <wp:extent cx="863600" cy="7772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8F6CDB" w:rsidRDefault="009B5AA9" w:rsidP="002407F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Молочни</w:t>
            </w:r>
            <w:r w:rsidR="00D47DCF" w:rsidRPr="00D47DCF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й</w:t>
            </w:r>
            <w:proofErr w:type="spellEnd"/>
            <w:r w:rsidR="00D47DCF" w:rsidRPr="00D47DCF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D47DCF" w:rsidRPr="00D47DCF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улун</w:t>
            </w:r>
            <w:proofErr w:type="spellEnd"/>
          </w:p>
          <w:p w:rsidR="00D47DCF" w:rsidRPr="00D47DCF" w:rsidRDefault="00D47DCF" w:rsidP="00D47D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Чай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дивує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оригінальним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смаком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із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легким ароматом топленого молока.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Листя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цього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незвичайного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улуну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ретельно</w:t>
            </w:r>
            <w:proofErr w:type="spellEnd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47DC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скручені</w:t>
            </w:r>
            <w:proofErr w:type="spellEnd"/>
            <w:r w:rsidRPr="00D47DCF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</w:t>
            </w:r>
          </w:p>
          <w:p w:rsidR="00D47DCF" w:rsidRPr="00D47DCF" w:rsidRDefault="007D3818" w:rsidP="007D3818">
            <w:pPr>
              <w:tabs>
                <w:tab w:val="left" w:pos="1215"/>
                <w:tab w:val="center" w:pos="2656"/>
              </w:tabs>
              <w:spacing w:after="0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ab/>
            </w:r>
            <w:proofErr w:type="spellStart"/>
            <w:r w:rsidR="00D47DCF" w:rsidRPr="00D47DCF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Країна</w:t>
            </w:r>
            <w:proofErr w:type="spellEnd"/>
            <w:r w:rsidR="00D47DCF" w:rsidRPr="00D47DCF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D47DCF" w:rsidRPr="00D47DCF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походження</w:t>
            </w:r>
            <w:proofErr w:type="spellEnd"/>
            <w:r w:rsidR="00D47DCF" w:rsidRPr="00D47DCF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: Китай</w:t>
            </w:r>
          </w:p>
        </w:tc>
        <w:tc>
          <w:tcPr>
            <w:tcW w:w="1134" w:type="dxa"/>
          </w:tcPr>
          <w:p w:rsidR="00DB30FB" w:rsidRDefault="00DB30FB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8F6CDB" w:rsidRPr="00DB30FB" w:rsidRDefault="002869FA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20</w:t>
            </w:r>
            <w:r w:rsidR="00DB30FB">
              <w:rPr>
                <w:rFonts w:ascii="Times New Roman" w:hAnsi="Times New Roman" w:cs="Times New Roman"/>
                <w:b/>
                <w:lang w:val="uk-UA"/>
              </w:rPr>
              <w:t>0 гр.</w:t>
            </w:r>
          </w:p>
        </w:tc>
        <w:tc>
          <w:tcPr>
            <w:tcW w:w="1417" w:type="dxa"/>
          </w:tcPr>
          <w:p w:rsidR="00DB30FB" w:rsidRDefault="00DB30F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8F6CDB" w:rsidRDefault="002869F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280</w:t>
            </w:r>
            <w:r w:rsidR="00DB30FB">
              <w:rPr>
                <w:rFonts w:ascii="Times New Roman" w:hAnsi="Times New Roman" w:cs="Times New Roman"/>
                <w:b/>
                <w:lang w:val="uk-UA"/>
              </w:rPr>
              <w:t xml:space="preserve"> грн</w:t>
            </w:r>
          </w:p>
        </w:tc>
      </w:tr>
      <w:tr w:rsidR="009B5AA9" w:rsidRPr="007D3818" w:rsidTr="001C5F81">
        <w:trPr>
          <w:trHeight w:val="1078"/>
        </w:trPr>
        <w:tc>
          <w:tcPr>
            <w:tcW w:w="2552" w:type="dxa"/>
          </w:tcPr>
          <w:p w:rsidR="009B5AA9" w:rsidRPr="00D47DCF" w:rsidRDefault="007803AE" w:rsidP="00EF4464">
            <w:pPr>
              <w:spacing w:after="0"/>
              <w:jc w:val="center"/>
              <w:rPr>
                <w:noProof/>
                <w:lang w:eastAsia="ru-RU"/>
              </w:rPr>
            </w:pPr>
            <w:r w:rsidRPr="007803AE">
              <w:rPr>
                <w:noProof/>
                <w:lang w:eastAsia="ru-RU"/>
              </w:rPr>
              <w:lastRenderedPageBreak/>
              <w:drawing>
                <wp:inline distT="0" distB="0" distL="0" distR="0" wp14:anchorId="55DD6091" wp14:editId="6025D603">
                  <wp:extent cx="638175" cy="67964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6" cy="69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9B5AA9" w:rsidRDefault="0064229E" w:rsidP="006422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Зелений ОРА</w:t>
            </w:r>
          </w:p>
          <w:p w:rsidR="005738F6" w:rsidRDefault="005738F6" w:rsidP="005738F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>Зелене листя д</w:t>
            </w:r>
            <w:r w:rsidR="007D3818" w:rsidRPr="007D381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>ає настій серед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 xml:space="preserve">ньої міцності з ніжним смаком і </w:t>
            </w:r>
            <w:r w:rsidR="007D3818" w:rsidRPr="007D3818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>ароматом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 xml:space="preserve">.       </w:t>
            </w:r>
          </w:p>
          <w:p w:rsidR="007D3818" w:rsidRPr="005738F6" w:rsidRDefault="007D3818" w:rsidP="005738F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</w:pPr>
            <w:r w:rsidRPr="007D3818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  <w:lang w:val="uk-UA"/>
              </w:rPr>
              <w:t>Країна походження: Китай</w:t>
            </w:r>
          </w:p>
        </w:tc>
        <w:tc>
          <w:tcPr>
            <w:tcW w:w="1134" w:type="dxa"/>
          </w:tcPr>
          <w:p w:rsidR="007D3818" w:rsidRDefault="007D3818" w:rsidP="00432B00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9B5AA9" w:rsidRPr="00CF1378" w:rsidRDefault="00F73EEB" w:rsidP="00432B0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F1378">
              <w:rPr>
                <w:rFonts w:ascii="Times New Roman" w:hAnsi="Times New Roman" w:cs="Times New Roman"/>
                <w:b/>
                <w:lang w:val="uk-UA"/>
              </w:rPr>
              <w:t>100 гр.</w:t>
            </w:r>
          </w:p>
        </w:tc>
        <w:tc>
          <w:tcPr>
            <w:tcW w:w="1417" w:type="dxa"/>
          </w:tcPr>
          <w:p w:rsidR="00F73EEB" w:rsidRDefault="00F73EE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9B5AA9" w:rsidRDefault="002869F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="004630F6">
              <w:rPr>
                <w:rFonts w:ascii="Times New Roman" w:hAnsi="Times New Roman" w:cs="Times New Roman"/>
                <w:b/>
                <w:lang w:val="uk-UA"/>
              </w:rPr>
              <w:t>0</w:t>
            </w:r>
            <w:r w:rsidR="00F73EEB">
              <w:rPr>
                <w:rFonts w:ascii="Times New Roman" w:hAnsi="Times New Roman" w:cs="Times New Roman"/>
                <w:b/>
                <w:lang w:val="uk-UA"/>
              </w:rPr>
              <w:t xml:space="preserve"> грн</w:t>
            </w:r>
          </w:p>
        </w:tc>
      </w:tr>
      <w:tr w:rsidR="00DD00B9" w:rsidRPr="007D3818" w:rsidTr="001C5F81">
        <w:trPr>
          <w:trHeight w:val="1368"/>
        </w:trPr>
        <w:tc>
          <w:tcPr>
            <w:tcW w:w="2552" w:type="dxa"/>
          </w:tcPr>
          <w:p w:rsidR="003A5339" w:rsidRDefault="003A5339" w:rsidP="003A5339">
            <w:pPr>
              <w:tabs>
                <w:tab w:val="left" w:pos="360"/>
                <w:tab w:val="center" w:pos="1239"/>
              </w:tabs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</w:p>
          <w:p w:rsidR="00DD00B9" w:rsidRDefault="003A5339" w:rsidP="003A5339">
            <w:pPr>
              <w:tabs>
                <w:tab w:val="left" w:pos="360"/>
                <w:tab w:val="center" w:pos="1239"/>
              </w:tabs>
              <w:spacing w:after="0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</w:t>
            </w:r>
            <w:r>
              <w:rPr>
                <w:noProof/>
                <w:lang w:eastAsia="ru-RU"/>
              </w:rPr>
              <w:tab/>
            </w:r>
            <w:r w:rsidR="002D399F" w:rsidRPr="002D399F">
              <w:rPr>
                <w:noProof/>
                <w:lang w:eastAsia="ru-RU"/>
              </w:rPr>
              <w:drawing>
                <wp:inline distT="0" distB="0" distL="0" distR="0" wp14:anchorId="4E13B532" wp14:editId="2E35E10C">
                  <wp:extent cx="685800" cy="6741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15" cy="68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339" w:rsidRPr="007803AE" w:rsidRDefault="003A5339" w:rsidP="00EF4464">
            <w:pPr>
              <w:spacing w:after="0"/>
              <w:jc w:val="center"/>
              <w:rPr>
                <w:noProof/>
                <w:lang w:eastAsia="ru-RU"/>
              </w:rPr>
            </w:pPr>
          </w:p>
        </w:tc>
        <w:tc>
          <w:tcPr>
            <w:tcW w:w="5670" w:type="dxa"/>
            <w:gridSpan w:val="2"/>
          </w:tcPr>
          <w:p w:rsidR="00DD00B9" w:rsidRDefault="00DD00B9" w:rsidP="006422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Зелений</w:t>
            </w:r>
            <w:r w:rsidR="00572451" w:rsidRPr="0057245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="0057245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чай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 xml:space="preserve"> Китайський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Ган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Паудер</w:t>
            </w:r>
            <w:proofErr w:type="spellEnd"/>
          </w:p>
          <w:p w:rsidR="002D399F" w:rsidRPr="002D399F" w:rsidRDefault="002D399F" w:rsidP="002D39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</w:pPr>
            <w:r w:rsidRPr="002D399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 xml:space="preserve">Китайський зелений чай зі скрученими листочками. При заварюванні листочки розпустяться і </w:t>
            </w:r>
            <w:proofErr w:type="spellStart"/>
            <w:r w:rsidRPr="002D399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>додадуть</w:t>
            </w:r>
            <w:proofErr w:type="spellEnd"/>
            <w:r w:rsidRPr="002D399F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 xml:space="preserve"> напою пряний і трохи смачний. Ваша чашка чаю принесе справжнє задоволення своїм смаком та ароматом.</w:t>
            </w:r>
          </w:p>
          <w:p w:rsidR="002D399F" w:rsidRPr="002D399F" w:rsidRDefault="002D399F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  <w:lang w:val="uk-UA"/>
              </w:rPr>
            </w:pPr>
            <w:r w:rsidRPr="002D399F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  <w:lang w:val="uk-UA"/>
              </w:rPr>
              <w:t>Країна походження: Китай</w:t>
            </w:r>
          </w:p>
        </w:tc>
        <w:tc>
          <w:tcPr>
            <w:tcW w:w="1134" w:type="dxa"/>
          </w:tcPr>
          <w:p w:rsidR="002D399F" w:rsidRDefault="002D399F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2D399F" w:rsidRDefault="002D399F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DD00B9" w:rsidRDefault="002D399F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250 гр.</w:t>
            </w:r>
          </w:p>
        </w:tc>
        <w:tc>
          <w:tcPr>
            <w:tcW w:w="1417" w:type="dxa"/>
          </w:tcPr>
          <w:p w:rsidR="002D399F" w:rsidRDefault="002D399F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2D399F" w:rsidRDefault="002D399F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DD00B9" w:rsidRDefault="002869F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195</w:t>
            </w:r>
            <w:r w:rsidR="002D399F">
              <w:rPr>
                <w:rFonts w:ascii="Times New Roman" w:hAnsi="Times New Roman" w:cs="Times New Roman"/>
                <w:b/>
                <w:lang w:val="uk-UA"/>
              </w:rPr>
              <w:t xml:space="preserve"> грн</w:t>
            </w:r>
          </w:p>
        </w:tc>
      </w:tr>
      <w:tr w:rsidR="00572451" w:rsidRPr="007D3818" w:rsidTr="001C5F81">
        <w:trPr>
          <w:trHeight w:val="1240"/>
        </w:trPr>
        <w:tc>
          <w:tcPr>
            <w:tcW w:w="2552" w:type="dxa"/>
          </w:tcPr>
          <w:p w:rsidR="00572451" w:rsidRDefault="00A464DB" w:rsidP="003A5339">
            <w:pPr>
              <w:tabs>
                <w:tab w:val="left" w:pos="360"/>
                <w:tab w:val="center" w:pos="1239"/>
              </w:tabs>
              <w:spacing w:after="0"/>
              <w:rPr>
                <w:noProof/>
                <w:lang w:eastAsia="ru-RU"/>
              </w:rPr>
            </w:pPr>
            <w:r>
              <w:rPr>
                <w:noProof/>
                <w:lang w:val="uk-UA" w:eastAsia="ru-RU"/>
              </w:rPr>
              <w:t xml:space="preserve">        </w:t>
            </w:r>
            <w:r w:rsidRPr="00A464DB">
              <w:rPr>
                <w:noProof/>
                <w:lang w:eastAsia="ru-RU"/>
              </w:rPr>
              <w:drawing>
                <wp:inline distT="0" distB="0" distL="0" distR="0" wp14:anchorId="618CD9AD" wp14:editId="7FBC5BAD">
                  <wp:extent cx="820796" cy="867832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82" cy="87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572451" w:rsidRDefault="00572451" w:rsidP="006422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 xml:space="preserve">Зелений </w:t>
            </w:r>
            <w:r w:rsidR="00AC38E4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 xml:space="preserve">з </w:t>
            </w:r>
            <w:r w:rsidR="00AC38E4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жасмином</w:t>
            </w:r>
          </w:p>
          <w:p w:rsidR="00AC38E4" w:rsidRPr="00AC38E4" w:rsidRDefault="00AC38E4" w:rsidP="00AC38E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</w:pPr>
            <w:r w:rsidRPr="00AC38E4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  <w:lang w:val="uk-UA"/>
              </w:rPr>
              <w:t>Зелений байховий листовий чай із бутонами жасмину. Незмінно чудовий смак та ніжний квітковий аромат завжди у тренді!</w:t>
            </w:r>
          </w:p>
          <w:p w:rsidR="00270E39" w:rsidRPr="000D2DEC" w:rsidRDefault="00AC38E4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  <w:lang w:val="uk-UA"/>
              </w:rPr>
            </w:pPr>
            <w:r w:rsidRPr="00AC38E4">
              <w:rPr>
                <w:rFonts w:ascii="Times New Roman" w:hAnsi="Times New Roman" w:cs="Times New Roman"/>
                <w:b/>
                <w:bCs/>
                <w:sz w:val="22"/>
                <w:szCs w:val="22"/>
                <w:shd w:val="clear" w:color="auto" w:fill="FFFFFF"/>
                <w:lang w:val="uk-UA"/>
              </w:rPr>
              <w:t>Країна походження: Китай</w:t>
            </w:r>
          </w:p>
        </w:tc>
        <w:tc>
          <w:tcPr>
            <w:tcW w:w="1134" w:type="dxa"/>
          </w:tcPr>
          <w:p w:rsidR="00572451" w:rsidRDefault="00572451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72451" w:rsidRDefault="00572451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72451" w:rsidRDefault="00572451" w:rsidP="002D399F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250 гр.</w:t>
            </w:r>
          </w:p>
        </w:tc>
        <w:tc>
          <w:tcPr>
            <w:tcW w:w="1417" w:type="dxa"/>
          </w:tcPr>
          <w:p w:rsidR="00572451" w:rsidRDefault="0057245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72451" w:rsidRDefault="0057245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72451" w:rsidRDefault="002869F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210</w:t>
            </w:r>
            <w:r w:rsidR="00572451">
              <w:rPr>
                <w:rFonts w:ascii="Times New Roman" w:hAnsi="Times New Roman" w:cs="Times New Roman"/>
                <w:b/>
                <w:lang w:val="uk-UA"/>
              </w:rPr>
              <w:t xml:space="preserve"> грн</w:t>
            </w:r>
          </w:p>
        </w:tc>
      </w:tr>
      <w:tr w:rsidR="00496BDA" w:rsidTr="001C5F81">
        <w:trPr>
          <w:trHeight w:val="1248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725" cy="695325"/>
                  <wp:effectExtent l="0" t="0" r="3175" b="9525"/>
                  <wp:docPr id="16" name="Рисунок 16" descr="29026049_images_245438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9026049_images_245438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3" cy="69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1F1A6B" w:rsidRDefault="00AB786D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</w:pPr>
            <w:proofErr w:type="spellStart"/>
            <w:r w:rsidRPr="00073C0E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Фільтр-пакети</w:t>
            </w:r>
            <w:proofErr w:type="spellEnd"/>
            <w:r w:rsidR="00496BDA" w:rsidRPr="00073C0E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для чашки</w:t>
            </w:r>
            <w:r w:rsidR="001F1A6B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="001F1A6B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uk-UA"/>
              </w:rPr>
              <w:t>і чайника</w:t>
            </w:r>
          </w:p>
          <w:p w:rsidR="00270E39" w:rsidRDefault="00AB786D" w:rsidP="00844266">
            <w:pPr>
              <w:spacing w:after="0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Фільтр-пакети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були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придумані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для того,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щоб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кожен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раз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ви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могли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заварювати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ту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кількість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чаю, </w:t>
            </w:r>
          </w:p>
          <w:p w:rsidR="00270E39" w:rsidRPr="00682B38" w:rsidRDefault="00AB786D" w:rsidP="00CD14DA">
            <w:pPr>
              <w:spacing w:after="0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яка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потрібна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>саме</w:t>
            </w:r>
            <w:proofErr w:type="spellEnd"/>
            <w:r w:rsidRPr="00AB786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вам.</w:t>
            </w:r>
          </w:p>
        </w:tc>
        <w:tc>
          <w:tcPr>
            <w:tcW w:w="1134" w:type="dxa"/>
          </w:tcPr>
          <w:p w:rsidR="00496BDA" w:rsidRPr="002C423F" w:rsidRDefault="00496BDA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D86BDC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  <w:p w:rsidR="0023731B" w:rsidRPr="0023731B" w:rsidRDefault="0023731B" w:rsidP="00D86BD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DB5EAC" w:rsidP="007F05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  <w:p w:rsidR="0023731B" w:rsidRPr="00B3626F" w:rsidRDefault="00DB5EAC" w:rsidP="0023731B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65</w:t>
            </w:r>
            <w:r w:rsidR="0023731B">
              <w:rPr>
                <w:rFonts w:ascii="Times New Roman" w:hAnsi="Times New Roman" w:cs="Times New Roman"/>
                <w:b/>
                <w:lang w:val="uk-UA"/>
              </w:rPr>
              <w:t xml:space="preserve"> грн</w:t>
            </w:r>
          </w:p>
        </w:tc>
      </w:tr>
      <w:tr w:rsidR="00496BDA" w:rsidTr="001C5F81">
        <w:trPr>
          <w:trHeight w:val="416"/>
        </w:trPr>
        <w:tc>
          <w:tcPr>
            <w:tcW w:w="10773" w:type="dxa"/>
            <w:gridSpan w:val="5"/>
            <w:shd w:val="clear" w:color="auto" w:fill="FFC000"/>
          </w:tcPr>
          <w:p w:rsidR="00496BDA" w:rsidRPr="00F85ED6" w:rsidRDefault="00F85ED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ЦУКОР</w:t>
            </w:r>
          </w:p>
        </w:tc>
      </w:tr>
      <w:tr w:rsidR="00496BDA" w:rsidTr="001C5F81">
        <w:trPr>
          <w:trHeight w:val="842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51C54" wp14:editId="0C0CA174">
                  <wp:extent cx="944245" cy="606548"/>
                  <wp:effectExtent l="0" t="0" r="8255" b="3175"/>
                  <wp:docPr id="23" name="Рисунок 19" descr="C:\Users\Пользователь\Desktop\AraKava\фото кофе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AraKava\фото кофе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04" cy="62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E23A02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000CC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23A02">
              <w:rPr>
                <w:rFonts w:ascii="Times New Roman" w:hAnsi="Times New Roman" w:cs="Times New Roman"/>
                <w:b/>
                <w:lang w:val="uk-UA"/>
              </w:rPr>
              <w:t>Цукор</w:t>
            </w:r>
            <w:r w:rsidR="00AF6000" w:rsidRPr="00E23A02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="00AF6000" w:rsidRPr="00E23A02">
              <w:rPr>
                <w:rFonts w:ascii="Times New Roman" w:hAnsi="Times New Roman" w:cs="Times New Roman"/>
                <w:b/>
              </w:rPr>
              <w:t>фасування</w:t>
            </w:r>
            <w:proofErr w:type="spellEnd"/>
            <w:r w:rsidR="00496BDA" w:rsidRPr="00E23A02">
              <w:rPr>
                <w:rFonts w:ascii="Times New Roman" w:hAnsi="Times New Roman" w:cs="Times New Roman"/>
                <w:b/>
              </w:rPr>
              <w:t xml:space="preserve"> 1 кг.)</w:t>
            </w:r>
          </w:p>
          <w:p w:rsidR="00BF07A7" w:rsidRPr="00E23A02" w:rsidRDefault="00BF07A7" w:rsidP="00EF44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Cs w:val="28"/>
              </w:rPr>
              <w:t>1 кг.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63629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uk-UA"/>
              </w:rPr>
              <w:t>45</w:t>
            </w:r>
            <w:r w:rsidR="00496BDA" w:rsidRPr="00746F5F">
              <w:rPr>
                <w:rFonts w:ascii="Times New Roman" w:hAnsi="Times New Roman" w:cs="Times New Roman"/>
                <w:b/>
                <w:szCs w:val="28"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857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8E20A5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A97EF" wp14:editId="54C39FE3">
                  <wp:extent cx="942975" cy="536877"/>
                  <wp:effectExtent l="0" t="0" r="0" b="0"/>
                  <wp:docPr id="28" name="Рисунок 28" descr="C:\Users\User\Desktop\Ст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77" cy="55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E23A02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B16FA1" w:rsidRDefault="00000CC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23A02">
              <w:rPr>
                <w:rFonts w:ascii="Times New Roman" w:hAnsi="Times New Roman" w:cs="Times New Roman"/>
                <w:b/>
                <w:lang w:val="uk-UA"/>
              </w:rPr>
              <w:t>Цукор</w:t>
            </w:r>
            <w:r w:rsidR="00496BDA" w:rsidRPr="00E23A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96BDA" w:rsidRPr="00E23A02">
              <w:rPr>
                <w:rFonts w:ascii="Times New Roman" w:hAnsi="Times New Roman" w:cs="Times New Roman"/>
                <w:b/>
                <w:lang w:val="en-US"/>
              </w:rPr>
              <w:t>AraKava</w:t>
            </w:r>
            <w:proofErr w:type="spellEnd"/>
            <w:r w:rsidR="00496BDA" w:rsidRPr="00E23A02">
              <w:rPr>
                <w:rFonts w:ascii="Times New Roman" w:hAnsi="Times New Roman" w:cs="Times New Roman"/>
                <w:b/>
              </w:rPr>
              <w:t xml:space="preserve"> </w:t>
            </w:r>
            <w:r w:rsidR="00377FBA" w:rsidRPr="00E23A02">
              <w:rPr>
                <w:rFonts w:ascii="Times New Roman" w:hAnsi="Times New Roman" w:cs="Times New Roman"/>
                <w:b/>
              </w:rPr>
              <w:t>(у</w:t>
            </w:r>
            <w:r w:rsidR="00184DAD" w:rsidRPr="00E23A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84DAD" w:rsidRPr="00E23A02">
              <w:rPr>
                <w:rFonts w:ascii="Times New Roman" w:hAnsi="Times New Roman" w:cs="Times New Roman"/>
                <w:b/>
              </w:rPr>
              <w:t>сті</w:t>
            </w:r>
            <w:r w:rsidR="00496BDA" w:rsidRPr="00E23A02">
              <w:rPr>
                <w:rFonts w:ascii="Times New Roman" w:hAnsi="Times New Roman" w:cs="Times New Roman"/>
                <w:b/>
              </w:rPr>
              <w:t>ках</w:t>
            </w:r>
            <w:proofErr w:type="spellEnd"/>
            <w:r w:rsidR="00496BDA" w:rsidRPr="00E23A02">
              <w:rPr>
                <w:rFonts w:ascii="Times New Roman" w:hAnsi="Times New Roman" w:cs="Times New Roman"/>
                <w:b/>
              </w:rPr>
              <w:t xml:space="preserve"> по 5 гр.)</w:t>
            </w:r>
          </w:p>
          <w:p w:rsidR="00BF07A7" w:rsidRPr="00E23A02" w:rsidRDefault="00BF07A7" w:rsidP="007831F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96BDA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Cs w:val="28"/>
              </w:rPr>
              <w:t>1 кг.</w:t>
            </w:r>
          </w:p>
          <w:p w:rsidR="00496BDA" w:rsidRPr="00746F5F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(200 шт.)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E17A9D" w:rsidP="00DF345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Cs w:val="28"/>
                <w:lang w:val="uk-UA"/>
              </w:rPr>
              <w:t>6</w:t>
            </w:r>
            <w:r w:rsidR="00496BDA" w:rsidRPr="00746F5F">
              <w:rPr>
                <w:rFonts w:ascii="Times New Roman" w:hAnsi="Times New Roman" w:cs="Times New Roman"/>
                <w:b/>
                <w:szCs w:val="28"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417"/>
        </w:trPr>
        <w:tc>
          <w:tcPr>
            <w:tcW w:w="10773" w:type="dxa"/>
            <w:gridSpan w:val="5"/>
            <w:shd w:val="clear" w:color="auto" w:fill="FFC000"/>
          </w:tcPr>
          <w:p w:rsidR="00496BDA" w:rsidRDefault="00C80D3A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uk-UA"/>
              </w:rPr>
              <w:t>ПАПЕРОВІ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СТАКАНЧИКИ / </w:t>
            </w:r>
            <w:r w:rsidRPr="00776F4B">
              <w:rPr>
                <w:rFonts w:ascii="Times New Roman" w:hAnsi="Times New Roman" w:cs="Times New Roman"/>
                <w:b/>
              </w:rPr>
              <w:t>КР</w:t>
            </w:r>
            <w:r w:rsidRPr="00776F4B">
              <w:rPr>
                <w:rFonts w:ascii="Times New Roman" w:hAnsi="Times New Roman" w:cs="Times New Roman"/>
                <w:b/>
                <w:lang w:val="uk-UA"/>
              </w:rPr>
              <w:t>И</w:t>
            </w:r>
            <w:r w:rsidR="00496BDA" w:rsidRPr="00776F4B">
              <w:rPr>
                <w:rFonts w:ascii="Times New Roman" w:hAnsi="Times New Roman" w:cs="Times New Roman"/>
                <w:b/>
              </w:rPr>
              <w:t>ШКИ</w:t>
            </w:r>
          </w:p>
        </w:tc>
      </w:tr>
      <w:tr w:rsidR="00496BDA" w:rsidTr="001C5F81">
        <w:trPr>
          <w:trHeight w:val="1359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0" t="0" r="0" b="9525"/>
                  <wp:docPr id="13" name="Рисунок 13" descr="Стак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к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E1364E" w:rsidRDefault="000D56FB" w:rsidP="00E1364E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2DEC">
              <w:rPr>
                <w:rFonts w:ascii="Times New Roman" w:hAnsi="Times New Roman" w:cs="Times New Roman"/>
                <w:b/>
              </w:rPr>
              <w:t xml:space="preserve">Стакан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паперовий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 "</w:t>
            </w:r>
            <w:proofErr w:type="spellStart"/>
            <w:r w:rsidR="00E1364E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" </w:t>
            </w:r>
            <w:r w:rsidR="00E1364E" w:rsidRPr="00E1364E">
              <w:rPr>
                <w:rFonts w:ascii="Times New Roman" w:hAnsi="Times New Roman" w:cs="Times New Roman"/>
                <w:b/>
              </w:rPr>
              <w:t>110мл</w:t>
            </w:r>
            <w:r w:rsidR="00E1364E" w:rsidRPr="00E136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(3000 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20"/>
                <w:szCs w:val="20"/>
              </w:rPr>
              <w:t>ящ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496BDA" w:rsidRPr="00E1364E" w:rsidRDefault="000D56FB" w:rsidP="00E1364E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2DEC">
              <w:rPr>
                <w:rFonts w:ascii="Times New Roman" w:hAnsi="Times New Roman" w:cs="Times New Roman"/>
                <w:b/>
              </w:rPr>
              <w:t xml:space="preserve">Стакан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паперовий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 "</w:t>
            </w:r>
            <w:proofErr w:type="spellStart"/>
            <w:r w:rsidR="00E1364E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" 175 мл </w:t>
            </w:r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(2200 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шт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ящ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496BDA" w:rsidRPr="00E1364E" w:rsidRDefault="000D56FB" w:rsidP="00E1364E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2DEC">
              <w:rPr>
                <w:rFonts w:ascii="Times New Roman" w:hAnsi="Times New Roman" w:cs="Times New Roman"/>
                <w:b/>
              </w:rPr>
              <w:t xml:space="preserve">Стакан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паперовий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 "</w:t>
            </w:r>
            <w:proofErr w:type="spellStart"/>
            <w:r w:rsidR="00E1364E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="00E1364E">
              <w:rPr>
                <w:rFonts w:ascii="Times New Roman" w:hAnsi="Times New Roman" w:cs="Times New Roman"/>
                <w:b/>
              </w:rPr>
              <w:t xml:space="preserve">" 250 мл </w:t>
            </w:r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(2000 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шт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ящ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496BDA" w:rsidRPr="00E1364E" w:rsidRDefault="000D56FB" w:rsidP="00E1364E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2DEC">
              <w:rPr>
                <w:rFonts w:ascii="Times New Roman" w:hAnsi="Times New Roman" w:cs="Times New Roman"/>
                <w:b/>
              </w:rPr>
              <w:t xml:space="preserve">Стакан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паперовий</w:t>
            </w:r>
            <w:proofErr w:type="spellEnd"/>
            <w:r w:rsidR="00496BDA" w:rsidRPr="000D2DEC">
              <w:rPr>
                <w:rFonts w:ascii="Times New Roman" w:hAnsi="Times New Roman" w:cs="Times New Roman"/>
                <w:b/>
              </w:rPr>
              <w:t xml:space="preserve"> "</w:t>
            </w:r>
            <w:proofErr w:type="spellStart"/>
            <w:r w:rsidR="00496BDA" w:rsidRPr="000D2DEC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="00496BDA" w:rsidRPr="000D2DEC">
              <w:rPr>
                <w:rFonts w:ascii="Times New Roman" w:hAnsi="Times New Roman" w:cs="Times New Roman"/>
                <w:b/>
              </w:rPr>
              <w:t xml:space="preserve">" </w:t>
            </w:r>
            <w:r w:rsidR="00104971" w:rsidRPr="000D2DEC">
              <w:rPr>
                <w:rFonts w:ascii="Times New Roman" w:hAnsi="Times New Roman" w:cs="Times New Roman"/>
                <w:b/>
              </w:rPr>
              <w:t>34</w:t>
            </w:r>
            <w:r w:rsidR="00E1364E">
              <w:rPr>
                <w:rFonts w:ascii="Times New Roman" w:hAnsi="Times New Roman" w:cs="Times New Roman"/>
                <w:b/>
              </w:rPr>
              <w:t xml:space="preserve">0 мл </w:t>
            </w:r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(1600 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шт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ящ</w:t>
            </w:r>
            <w:proofErr w:type="spellEnd"/>
            <w:r w:rsidR="00E1364E" w:rsidRPr="00E1364E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0D2DEC" w:rsidRPr="000D2DEC" w:rsidRDefault="000D2DEC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D2DEC">
              <w:rPr>
                <w:rFonts w:ascii="Times New Roman" w:hAnsi="Times New Roman" w:cs="Times New Roman"/>
                <w:b/>
              </w:rPr>
              <w:t xml:space="preserve">Стакан </w:t>
            </w:r>
            <w:r w:rsidRPr="000D2DEC">
              <w:rPr>
                <w:rFonts w:ascii="Times New Roman" w:hAnsi="Times New Roman" w:cs="Times New Roman"/>
                <w:b/>
                <w:lang w:val="uk-UA"/>
              </w:rPr>
              <w:t xml:space="preserve">паперовий </w:t>
            </w:r>
            <w:r w:rsidR="00CF207C">
              <w:rPr>
                <w:rFonts w:ascii="Times New Roman" w:hAnsi="Times New Roman" w:cs="Times New Roman"/>
                <w:b/>
              </w:rPr>
              <w:t xml:space="preserve">500 мл. </w:t>
            </w:r>
          </w:p>
        </w:tc>
        <w:tc>
          <w:tcPr>
            <w:tcW w:w="1134" w:type="dxa"/>
          </w:tcPr>
          <w:p w:rsidR="00496BDA" w:rsidRPr="00F07B58" w:rsidRDefault="00F11610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496BDA" w:rsidRPr="00F07B58" w:rsidRDefault="00F11610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F11610" w:rsidRPr="00F07B58" w:rsidRDefault="00F11610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496BDA" w:rsidRPr="00F07B58" w:rsidRDefault="00F11610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0D2DEC" w:rsidRPr="00F07B58" w:rsidRDefault="000D2DEC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50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шт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</w:t>
            </w:r>
            <w:proofErr w:type="spellEnd"/>
          </w:p>
        </w:tc>
        <w:tc>
          <w:tcPr>
            <w:tcW w:w="1417" w:type="dxa"/>
          </w:tcPr>
          <w:p w:rsidR="00615BFD" w:rsidRPr="00F07B58" w:rsidRDefault="00615BFD" w:rsidP="00615BF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0,</w:t>
            </w:r>
            <w:r w:rsidR="00372091"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8</w:t>
            </w:r>
            <w:r w:rsidR="005953F6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</w:p>
          <w:p w:rsidR="00615BFD" w:rsidRPr="00F07B58" w:rsidRDefault="00306481" w:rsidP="00615BF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5953F6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,05</w:t>
            </w:r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</w:p>
          <w:p w:rsidR="00615BFD" w:rsidRPr="00F07B58" w:rsidRDefault="005953F6" w:rsidP="00615BF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1,30</w:t>
            </w:r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</w:p>
          <w:p w:rsidR="00615BFD" w:rsidRPr="00F07B58" w:rsidRDefault="00372091" w:rsidP="00615BF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5953F6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,5</w:t>
            </w:r>
            <w:r w:rsidR="00EF3317"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0</w:t>
            </w:r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="00615BFD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</w:p>
          <w:p w:rsidR="000D2DEC" w:rsidRPr="00F07B58" w:rsidRDefault="008A2797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2,5</w:t>
            </w:r>
            <w:r w:rsidR="004A357E" w:rsidRPr="00F07B58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0D2DEC"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грн/</w:t>
            </w:r>
            <w:proofErr w:type="spellStart"/>
            <w:r w:rsidR="000D2DEC" w:rsidRPr="00F07B58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шт</w:t>
            </w:r>
            <w:proofErr w:type="spellEnd"/>
          </w:p>
        </w:tc>
      </w:tr>
      <w:tr w:rsidR="00496BDA" w:rsidTr="001C5F81">
        <w:trPr>
          <w:trHeight w:val="1258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3B28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96E88" wp14:editId="02823C1D">
                  <wp:extent cx="1333500" cy="676275"/>
                  <wp:effectExtent l="0" t="0" r="0" b="9525"/>
                  <wp:docPr id="39" name="Рисунок 5" descr="439391144_w200_h200_krishk_dlya_stakan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439391144_w200_h200_krishk_dlya_stakanov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62" cy="67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Pr="000D2DEC" w:rsidRDefault="0023010D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D2DEC">
              <w:rPr>
                <w:rFonts w:ascii="Times New Roman" w:hAnsi="Times New Roman" w:cs="Times New Roman"/>
                <w:b/>
              </w:rPr>
              <w:t>Кришка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для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паперового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</w:t>
            </w:r>
            <w:r w:rsidR="00F13B46" w:rsidRPr="000D2DEC">
              <w:rPr>
                <w:rFonts w:ascii="Times New Roman" w:hAnsi="Times New Roman" w:cs="Times New Roman"/>
                <w:b/>
              </w:rPr>
              <w:t>стакана 175 мл КР69</w:t>
            </w:r>
          </w:p>
          <w:p w:rsidR="00496BDA" w:rsidRPr="000D2DEC" w:rsidRDefault="0023010D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D2DEC">
              <w:rPr>
                <w:rFonts w:ascii="Times New Roman" w:hAnsi="Times New Roman" w:cs="Times New Roman"/>
                <w:b/>
              </w:rPr>
              <w:t>Кришка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для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паперового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стакана </w:t>
            </w:r>
            <w:r w:rsidR="00496BDA" w:rsidRPr="000D2DEC">
              <w:rPr>
                <w:rFonts w:ascii="Times New Roman" w:hAnsi="Times New Roman" w:cs="Times New Roman"/>
                <w:b/>
              </w:rPr>
              <w:t>250 мл</w:t>
            </w:r>
            <w:r w:rsidR="00F13B46" w:rsidRPr="000D2DEC">
              <w:rPr>
                <w:rFonts w:ascii="Times New Roman" w:hAnsi="Times New Roman" w:cs="Times New Roman"/>
                <w:b/>
              </w:rPr>
              <w:t xml:space="preserve"> КР77</w:t>
            </w:r>
          </w:p>
          <w:p w:rsidR="00496BDA" w:rsidRPr="000D2DEC" w:rsidRDefault="0023010D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D2DEC">
              <w:rPr>
                <w:rFonts w:ascii="Times New Roman" w:hAnsi="Times New Roman" w:cs="Times New Roman"/>
                <w:b/>
              </w:rPr>
              <w:t>Кришка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для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паперового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стакана </w:t>
            </w:r>
            <w:r w:rsidR="00496BDA" w:rsidRPr="000D2DEC">
              <w:rPr>
                <w:rFonts w:ascii="Times New Roman" w:hAnsi="Times New Roman" w:cs="Times New Roman"/>
                <w:b/>
              </w:rPr>
              <w:t>340 мл</w:t>
            </w:r>
            <w:r w:rsidR="00F13B46" w:rsidRPr="000D2DEC">
              <w:rPr>
                <w:rFonts w:ascii="Times New Roman" w:hAnsi="Times New Roman" w:cs="Times New Roman"/>
                <w:b/>
              </w:rPr>
              <w:t xml:space="preserve"> КР79</w:t>
            </w:r>
          </w:p>
          <w:p w:rsidR="00EE1966" w:rsidRPr="000D2DEC" w:rsidRDefault="0023010D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D2DEC">
              <w:rPr>
                <w:rFonts w:ascii="Times New Roman" w:hAnsi="Times New Roman" w:cs="Times New Roman"/>
                <w:b/>
              </w:rPr>
              <w:t>Кришка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для </w:t>
            </w:r>
            <w:proofErr w:type="spellStart"/>
            <w:r w:rsidRPr="000D2DEC">
              <w:rPr>
                <w:rFonts w:ascii="Times New Roman" w:hAnsi="Times New Roman" w:cs="Times New Roman"/>
                <w:b/>
              </w:rPr>
              <w:t>паперового</w:t>
            </w:r>
            <w:proofErr w:type="spellEnd"/>
            <w:r w:rsidRPr="000D2DEC">
              <w:rPr>
                <w:rFonts w:ascii="Times New Roman" w:hAnsi="Times New Roman" w:cs="Times New Roman"/>
                <w:b/>
              </w:rPr>
              <w:t xml:space="preserve"> стакана </w:t>
            </w:r>
            <w:r w:rsidR="00F13B46" w:rsidRPr="000D2DEC">
              <w:rPr>
                <w:rFonts w:ascii="Times New Roman" w:hAnsi="Times New Roman" w:cs="Times New Roman"/>
                <w:b/>
              </w:rPr>
              <w:t>500 мл КР91</w:t>
            </w:r>
          </w:p>
        </w:tc>
        <w:tc>
          <w:tcPr>
            <w:tcW w:w="1134" w:type="dxa"/>
          </w:tcPr>
          <w:p w:rsidR="00496BDA" w:rsidRPr="000D2DEC" w:rsidRDefault="00496BDA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496BDA" w:rsidRPr="000D2DEC" w:rsidRDefault="00496BDA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496BDA" w:rsidRPr="000D2DEC" w:rsidRDefault="00496BDA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  <w:p w:rsidR="00496BDA" w:rsidRPr="000D2DEC" w:rsidRDefault="00496BDA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50 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шт</w:t>
            </w:r>
            <w:proofErr w:type="spellEnd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0D2DEC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</w:tc>
        <w:tc>
          <w:tcPr>
            <w:tcW w:w="1417" w:type="dxa"/>
          </w:tcPr>
          <w:p w:rsidR="00496BDA" w:rsidRPr="000D2DEC" w:rsidRDefault="00557268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35</w:t>
            </w:r>
            <w:r w:rsidR="00496BDA" w:rsidRPr="000D2DE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96BDA" w:rsidRPr="000D2DEC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="00496BDA" w:rsidRPr="000D2DEC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0D2DEC" w:rsidRDefault="00557268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45</w:t>
            </w:r>
            <w:r w:rsidR="00496BDA" w:rsidRPr="000D2DE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96BDA" w:rsidRPr="000D2DEC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="00496BDA" w:rsidRPr="000D2DEC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0D2DEC" w:rsidRDefault="00557268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  <w:r w:rsidR="00496BDA" w:rsidRPr="000D2DE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96BDA" w:rsidRPr="000D2DEC"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Pr="000D2DEC" w:rsidRDefault="00557268" w:rsidP="000D2DE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52</w:t>
            </w:r>
            <w:r w:rsidR="00496BDA" w:rsidRPr="000D2DE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96BDA" w:rsidRPr="000D2DEC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="00496BDA" w:rsidRPr="000D2DE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496BDA" w:rsidTr="001C5F81">
        <w:trPr>
          <w:trHeight w:val="379"/>
        </w:trPr>
        <w:tc>
          <w:tcPr>
            <w:tcW w:w="10773" w:type="dxa"/>
            <w:gridSpan w:val="5"/>
            <w:shd w:val="clear" w:color="auto" w:fill="FFC000"/>
          </w:tcPr>
          <w:p w:rsidR="00496BDA" w:rsidRPr="00C9155B" w:rsidRDefault="00503EF2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СУПУТНІ ТОВАРИ</w:t>
            </w:r>
          </w:p>
        </w:tc>
      </w:tr>
      <w:tr w:rsidR="00496BDA" w:rsidTr="001C5F81">
        <w:trPr>
          <w:trHeight w:val="1075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1524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8DCCE" wp14:editId="5B4BB47C">
                  <wp:extent cx="857250" cy="685870"/>
                  <wp:effectExtent l="0" t="0" r="0" b="0"/>
                  <wp:docPr id="75" name="Рисунок 75" descr="C:\Users\User\Desktop\trubochki-dlya-koktejlej-10-240-mm-pryamye-cvet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trubochki-dlya-koktejlej-10-240-mm-pryamye-cvet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38" cy="71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2E4B" w:rsidRDefault="00602E4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Трубочка з кол</w:t>
            </w:r>
            <w:proofErr w:type="spellStart"/>
            <w:r>
              <w:rPr>
                <w:rFonts w:ascii="Times New Roman" w:hAnsi="Times New Roman" w:cs="Times New Roman"/>
                <w:b/>
                <w:lang w:val="uk-UA"/>
              </w:rPr>
              <w:t>іном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96BDA" w:rsidRPr="0037430D" w:rsidRDefault="00B87741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5мм.21,5см.2</w:t>
            </w:r>
            <w:r w:rsidR="00602E4B">
              <w:rPr>
                <w:rFonts w:ascii="Times New Roman" w:hAnsi="Times New Roman" w:cs="Times New Roman"/>
                <w:b/>
              </w:rPr>
              <w:t>00шт</w:t>
            </w:r>
            <w:r w:rsidR="00602E4B">
              <w:rPr>
                <w:rFonts w:ascii="Times New Roman" w:hAnsi="Times New Roman" w:cs="Times New Roman"/>
                <w:b/>
                <w:lang w:val="uk-UA"/>
              </w:rPr>
              <w:t>,</w:t>
            </w:r>
            <w:r w:rsidR="0093041C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proofErr w:type="spellStart"/>
            <w:r w:rsidR="00602E4B">
              <w:rPr>
                <w:rFonts w:ascii="Times New Roman" w:hAnsi="Times New Roman" w:cs="Times New Roman"/>
                <w:b/>
              </w:rPr>
              <w:t>мі</w:t>
            </w:r>
            <w:r w:rsidR="00CD14DA">
              <w:rPr>
                <w:rFonts w:ascii="Times New Roman" w:hAnsi="Times New Roman" w:cs="Times New Roman"/>
                <w:b/>
              </w:rPr>
              <w:t>кс</w:t>
            </w:r>
            <w:proofErr w:type="spellEnd"/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E52F54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  <w:r w:rsidR="00496BDA" w:rsidRPr="00204AC7">
              <w:rPr>
                <w:rFonts w:ascii="Times New Roman" w:hAnsi="Times New Roman" w:cs="Times New Roman"/>
                <w:b/>
              </w:rPr>
              <w:t xml:space="preserve">00 </w:t>
            </w:r>
            <w:proofErr w:type="spellStart"/>
            <w:r w:rsidR="00496BDA"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="00496BDA"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496BDA"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  <w:r w:rsidR="00496BD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B87741" w:rsidP="00A264B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45</w:t>
            </w:r>
            <w:r w:rsidR="00496BDA">
              <w:rPr>
                <w:rFonts w:ascii="Times New Roman" w:hAnsi="Times New Roman" w:cs="Times New Roman"/>
                <w:b/>
              </w:rPr>
              <w:t xml:space="preserve"> </w:t>
            </w:r>
            <w:r w:rsidR="00496BDA" w:rsidRPr="00B3626F">
              <w:rPr>
                <w:rFonts w:ascii="Times New Roman" w:hAnsi="Times New Roman" w:cs="Times New Roman"/>
                <w:b/>
              </w:rPr>
              <w:t>грн.</w:t>
            </w:r>
          </w:p>
        </w:tc>
      </w:tr>
      <w:tr w:rsidR="00496BDA" w:rsidTr="001C5F81">
        <w:trPr>
          <w:trHeight w:val="848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DA48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7EE3D" wp14:editId="025B50F0">
                  <wp:extent cx="1047750" cy="564262"/>
                  <wp:effectExtent l="0" t="0" r="0" b="7620"/>
                  <wp:docPr id="72" name="Рисунок 72" descr="C:\Users\User\Desktop\477474764_1_644x461_termopoyas-dlya-bumazhnyh-stakanov-od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77474764_1_644x461_termopoyas-dlya-bumazhnyh-stakanov-ode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98" cy="60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816F63" w:rsidRDefault="00816F6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DE5F60" w:rsidRDefault="004D2627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Термопояси</w:t>
            </w:r>
            <w:proofErr w:type="spellEnd"/>
            <w:r w:rsidR="00496BDA"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776F4B">
              <w:rPr>
                <w:rFonts w:ascii="Times New Roman" w:hAnsi="Times New Roman" w:cs="Times New Roman"/>
                <w:b/>
              </w:rPr>
              <w:t xml:space="preserve"> </w:t>
            </w:r>
            <w:r w:rsidR="00496BDA" w:rsidRPr="00DE5F60">
              <w:rPr>
                <w:rFonts w:ascii="Times New Roman" w:hAnsi="Times New Roman" w:cs="Times New Roman"/>
                <w:b/>
              </w:rPr>
              <w:t xml:space="preserve"> 250/340</w:t>
            </w:r>
            <w:r w:rsidR="00496BDA"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496BDA" w:rsidRPr="00DE5F60">
              <w:rPr>
                <w:rFonts w:ascii="Times New Roman" w:hAnsi="Times New Roman" w:cs="Times New Roman"/>
                <w:b/>
              </w:rPr>
              <w:t>мл.</w:t>
            </w:r>
          </w:p>
          <w:p w:rsidR="00496BDA" w:rsidRPr="00DC4312" w:rsidRDefault="004D2627" w:rsidP="00776F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Термопояси</w:t>
            </w:r>
            <w:proofErr w:type="spellEnd"/>
            <w:r w:rsidR="00496BDA" w:rsidRPr="00DE5F60">
              <w:rPr>
                <w:rFonts w:ascii="Times New Roman" w:hAnsi="Times New Roman" w:cs="Times New Roman"/>
                <w:b/>
              </w:rPr>
              <w:t xml:space="preserve"> </w:t>
            </w:r>
            <w:r w:rsidR="00496BDA"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496BDA" w:rsidRPr="00DE5F60">
              <w:rPr>
                <w:rFonts w:ascii="Times New Roman" w:hAnsi="Times New Roman" w:cs="Times New Roman"/>
                <w:b/>
              </w:rPr>
              <w:t>500</w:t>
            </w:r>
            <w:proofErr w:type="gramEnd"/>
            <w:r w:rsidR="00496BDA" w:rsidRPr="00DE5F60">
              <w:rPr>
                <w:rFonts w:ascii="Times New Roman" w:hAnsi="Times New Roman" w:cs="Times New Roman"/>
                <w:b/>
              </w:rPr>
              <w:t xml:space="preserve"> мл.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204AC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417" w:type="dxa"/>
          </w:tcPr>
          <w:p w:rsidR="00496BDA" w:rsidRDefault="00496BDA" w:rsidP="00BF61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2E3486" w:rsidP="00776F4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496BDA">
              <w:rPr>
                <w:rFonts w:ascii="Times New Roman" w:hAnsi="Times New Roman" w:cs="Times New Roman"/>
                <w:b/>
              </w:rPr>
              <w:t>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496BDA" w:rsidRPr="00B3626F">
              <w:rPr>
                <w:rFonts w:ascii="Times New Roman" w:hAnsi="Times New Roman" w:cs="Times New Roman"/>
                <w:b/>
              </w:rPr>
              <w:t>грн.</w:t>
            </w:r>
          </w:p>
        </w:tc>
      </w:tr>
      <w:tr w:rsidR="00496BDA" w:rsidTr="001C5F81">
        <w:trPr>
          <w:trHeight w:val="947"/>
        </w:trPr>
        <w:tc>
          <w:tcPr>
            <w:tcW w:w="2552" w:type="dxa"/>
          </w:tcPr>
          <w:p w:rsidR="00496BDA" w:rsidRPr="003B2844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727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43CB234" wp14:editId="278D230B">
                  <wp:extent cx="581025" cy="602682"/>
                  <wp:effectExtent l="0" t="0" r="0" b="6985"/>
                  <wp:docPr id="78" name="Рисунок 78" descr="C:\Users\Алла\Desktop\1106211358_w0_h0_481034787_w0_h0_ba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1106211358_w0_h0_481034787_w0_h0_ba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03" cy="66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4C133B" w:rsidRDefault="001B015F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Серветки барні</w:t>
            </w:r>
          </w:p>
          <w:p w:rsidR="00496BDA" w:rsidRPr="004C133B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E87950" w:rsidRDefault="00E87950" w:rsidP="00E87950">
            <w:pPr>
              <w:spacing w:after="0"/>
              <w:jc w:val="right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204AC7" w:rsidRDefault="002E3486" w:rsidP="00E879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50</w:t>
            </w:r>
            <w:r w:rsidR="001B015F">
              <w:rPr>
                <w:rFonts w:ascii="Times New Roman" w:hAnsi="Times New Roman" w:cs="Times New Roman"/>
                <w:b/>
                <w:lang w:val="uk-UA"/>
              </w:rPr>
              <w:t xml:space="preserve">0 </w:t>
            </w:r>
            <w:proofErr w:type="spellStart"/>
            <w:r w:rsidR="00496BDA" w:rsidRPr="0029727D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  <w:r w:rsidR="00496BDA" w:rsidRPr="0029727D">
              <w:rPr>
                <w:rFonts w:ascii="Times New Roman" w:hAnsi="Times New Roman" w:cs="Times New Roman"/>
                <w:b/>
                <w:lang w:val="uk-UA"/>
              </w:rPr>
              <w:t>/</w:t>
            </w:r>
            <w:proofErr w:type="spellStart"/>
            <w:r w:rsidR="00496BDA" w:rsidRPr="0029727D">
              <w:rPr>
                <w:rFonts w:ascii="Times New Roman" w:hAnsi="Times New Roman" w:cs="Times New Roman"/>
                <w:b/>
                <w:lang w:val="uk-UA"/>
              </w:rPr>
              <w:t>уп</w:t>
            </w:r>
            <w:proofErr w:type="spellEnd"/>
            <w:r w:rsidR="00496BDA"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644918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  <w:r w:rsidR="002E3486">
              <w:rPr>
                <w:rFonts w:ascii="Times New Roman" w:hAnsi="Times New Roman" w:cs="Times New Roman"/>
                <w:b/>
              </w:rPr>
              <w:t>0</w:t>
            </w:r>
            <w:r w:rsidR="00496BDA"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RPr="00B3626F" w:rsidTr="00515435">
        <w:trPr>
          <w:trHeight w:val="803"/>
        </w:trPr>
        <w:tc>
          <w:tcPr>
            <w:tcW w:w="2552" w:type="dxa"/>
          </w:tcPr>
          <w:p w:rsidR="00496BDA" w:rsidRDefault="00496BDA" w:rsidP="00EF4464">
            <w:pPr>
              <w:tabs>
                <w:tab w:val="center" w:pos="1088"/>
              </w:tabs>
              <w:spacing w:after="0"/>
              <w:jc w:val="center"/>
              <w:rPr>
                <w:sz w:val="28"/>
                <w:szCs w:val="28"/>
              </w:rPr>
            </w:pPr>
            <w:r w:rsidRPr="003B284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862B02" wp14:editId="722CDFD3">
                  <wp:extent cx="1181100" cy="609600"/>
                  <wp:effectExtent l="0" t="0" r="0" b="0"/>
                  <wp:docPr id="65" name="Рисунок 6" descr="157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15733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88492" cy="61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Default="00C2514B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Дерев’яна мішалка</w:t>
            </w:r>
            <w:r w:rsidR="00496BDA" w:rsidRPr="004C133B">
              <w:rPr>
                <w:rFonts w:ascii="Times New Roman" w:hAnsi="Times New Roman" w:cs="Times New Roman"/>
                <w:b/>
              </w:rPr>
              <w:t xml:space="preserve"> 14 см.</w:t>
            </w:r>
          </w:p>
          <w:p w:rsidR="00496BDA" w:rsidRPr="004C133B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E87950" w:rsidRDefault="00E87950" w:rsidP="00E87950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496BDA" w:rsidP="00E879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800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C86180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="004D5729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="00496BDA"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Tr="00515435">
        <w:trPr>
          <w:trHeight w:val="817"/>
        </w:trPr>
        <w:tc>
          <w:tcPr>
            <w:tcW w:w="2552" w:type="dxa"/>
          </w:tcPr>
          <w:p w:rsidR="00496BDA" w:rsidRPr="0029727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A18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90B4352" wp14:editId="302261E7">
                  <wp:extent cx="962025" cy="601266"/>
                  <wp:effectExtent l="0" t="0" r="0" b="8890"/>
                  <wp:docPr id="80" name="Рисунок 80" descr="C:\Users\Алла\Desktop\1081362692_w216_h240_podstavka_kraf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1081362692_w216_h240_podstavka_kraf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13" cy="61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0D2DEC" w:rsidRDefault="000D2DEC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E87950" w:rsidRDefault="00315845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Підставка під 2 стакани</w:t>
            </w:r>
          </w:p>
          <w:p w:rsidR="00496BDA" w:rsidRPr="000D2DEC" w:rsidRDefault="00315845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Підставка під 4</w:t>
            </w:r>
            <w:r w:rsidRPr="00315845">
              <w:rPr>
                <w:rFonts w:ascii="Times New Roman" w:hAnsi="Times New Roman" w:cs="Times New Roman"/>
                <w:b/>
                <w:lang w:val="uk-UA"/>
              </w:rPr>
              <w:t xml:space="preserve"> стакани</w:t>
            </w:r>
          </w:p>
        </w:tc>
        <w:tc>
          <w:tcPr>
            <w:tcW w:w="1134" w:type="dxa"/>
          </w:tcPr>
          <w:p w:rsidR="000D2DEC" w:rsidRDefault="000D2DEC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E87950" w:rsidRDefault="00496BDA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 шт.</w:t>
            </w:r>
          </w:p>
          <w:p w:rsidR="00496BDA" w:rsidRPr="0029727D" w:rsidRDefault="00496BDA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 шт.</w:t>
            </w:r>
          </w:p>
        </w:tc>
        <w:tc>
          <w:tcPr>
            <w:tcW w:w="1417" w:type="dxa"/>
          </w:tcPr>
          <w:p w:rsidR="000D2DEC" w:rsidRDefault="000D2DEC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  <w:p w:rsidR="00496BDA" w:rsidRPr="000D2DEC" w:rsidRDefault="003E033A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3, 00</w:t>
            </w:r>
            <w:r w:rsidR="00496BDA" w:rsidRPr="000D2D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грн.</w:t>
            </w:r>
          </w:p>
          <w:p w:rsidR="00496BDA" w:rsidRPr="004B7D99" w:rsidRDefault="003E033A" w:rsidP="000D2DEC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D2D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4, 00</w:t>
            </w:r>
            <w:r w:rsidR="00496BDA" w:rsidRPr="000D2D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грн.</w:t>
            </w:r>
          </w:p>
        </w:tc>
      </w:tr>
      <w:tr w:rsidR="00496BDA" w:rsidTr="001C5F81">
        <w:trPr>
          <w:trHeight w:val="302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FC000"/>
          </w:tcPr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670" w:type="dxa"/>
            <w:gridSpan w:val="2"/>
            <w:shd w:val="clear" w:color="auto" w:fill="FFC000"/>
          </w:tcPr>
          <w:p w:rsidR="00496BDA" w:rsidRPr="003D054A" w:rsidRDefault="001E3DC5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 xml:space="preserve">Стакани </w:t>
            </w:r>
            <w:r w:rsidR="00503EF2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купол</w:t>
            </w:r>
            <w:r w:rsidR="00503EF2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»</w:t>
            </w:r>
            <w:r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 xml:space="preserve"> з кришкою</w:t>
            </w:r>
          </w:p>
        </w:tc>
        <w:tc>
          <w:tcPr>
            <w:tcW w:w="1134" w:type="dxa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417" w:type="dxa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BDA" w:rsidTr="001C5F81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D054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F178EF" wp14:editId="3BB91EFF">
                  <wp:extent cx="819150" cy="834133"/>
                  <wp:effectExtent l="0" t="0" r="0" b="4445"/>
                  <wp:docPr id="45" name="Рисунок 45" descr="C:\Users\Алла\Desktop\Plastic_CUP-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Plastic_CUP-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70" cy="8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76F4B" w:rsidRPr="001C5F81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Стакан </w:t>
            </w:r>
            <w:r w:rsidR="001E3DC5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«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купол</w:t>
            </w:r>
            <w:r w:rsidR="001E3DC5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»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300 мл.</w:t>
            </w:r>
            <w:r w:rsidR="009F651C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+ Кришка з отвором на стакан «купол»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96BDA" w:rsidRPr="001C5F81" w:rsidRDefault="00EE196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50 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шт</w:t>
            </w:r>
            <w:proofErr w:type="spellEnd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/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</w:t>
            </w:r>
            <w:proofErr w:type="spellEnd"/>
            <w:r w:rsidR="00CC444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96BDA" w:rsidRPr="001C5F81" w:rsidRDefault="009F651C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240 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</w:tc>
      </w:tr>
      <w:tr w:rsidR="00496BDA" w:rsidTr="001C5F81">
        <w:trPr>
          <w:trHeight w:val="213"/>
        </w:trPr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496BDA" w:rsidRPr="003D054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BDA" w:rsidRPr="001C5F81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Стакан </w:t>
            </w:r>
            <w:r w:rsidR="001E3DC5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«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купол</w:t>
            </w:r>
            <w:r w:rsidR="001E3DC5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»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500 мл.</w:t>
            </w:r>
            <w:r w:rsidR="00D44885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+ Кришка з отвором на стакан «купол»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1C5F81" w:rsidRDefault="00EE196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50 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шт</w:t>
            </w:r>
            <w:proofErr w:type="spellEnd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/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</w:t>
            </w:r>
            <w:proofErr w:type="spellEnd"/>
            <w:r w:rsidR="00CC444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1C5F81" w:rsidRDefault="00D44885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290 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уп</w:t>
            </w:r>
            <w:proofErr w:type="spellEnd"/>
          </w:p>
        </w:tc>
      </w:tr>
      <w:tr w:rsidR="00496BDA" w:rsidTr="00515435">
        <w:trPr>
          <w:trHeight w:val="298"/>
        </w:trPr>
        <w:tc>
          <w:tcPr>
            <w:tcW w:w="25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6BDA" w:rsidRPr="003D054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D43" w:rsidRPr="001C5F81" w:rsidRDefault="001E3DC5" w:rsidP="00E85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Кри</w:t>
            </w:r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шка 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з отвором</w:t>
            </w:r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на стакан 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«</w:t>
            </w:r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купол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1C5F81" w:rsidRDefault="00EE196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50 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шт</w:t>
            </w:r>
            <w:proofErr w:type="spellEnd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/</w:t>
            </w:r>
            <w:proofErr w:type="spellStart"/>
            <w:r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</w:t>
            </w:r>
            <w:proofErr w:type="spellEnd"/>
            <w:r w:rsidR="00CC444A" w:rsidRPr="001C5F8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1C5F81" w:rsidRDefault="00E85A44" w:rsidP="00E85A44">
            <w:pPr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1,05 </w:t>
            </w:r>
            <w:r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</w:t>
            </w:r>
            <w:proofErr w:type="spellStart"/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грн</w:t>
            </w:r>
            <w:proofErr w:type="spellEnd"/>
            <w:r w:rsidR="00496BDA" w:rsidRPr="001C5F81">
              <w:rPr>
                <w:rFonts w:ascii="Times New Roman" w:hAnsi="Times New Roman" w:cs="Times New Roman"/>
                <w:b/>
                <w:sz w:val="22"/>
                <w:szCs w:val="22"/>
              </w:rPr>
              <w:t>/шт.</w:t>
            </w:r>
          </w:p>
        </w:tc>
      </w:tr>
      <w:tr w:rsidR="00581A89" w:rsidRPr="00F50371" w:rsidTr="001C5F81">
        <w:tblPrEx>
          <w:tblCellMar>
            <w:left w:w="28" w:type="dxa"/>
          </w:tblCellMar>
        </w:tblPrEx>
        <w:trPr>
          <w:trHeight w:val="68"/>
        </w:trPr>
        <w:tc>
          <w:tcPr>
            <w:tcW w:w="8222" w:type="dxa"/>
            <w:gridSpan w:val="3"/>
            <w:shd w:val="clear" w:color="auto" w:fill="FFC000"/>
            <w:vAlign w:val="bottom"/>
          </w:tcPr>
          <w:p w:rsidR="00581A89" w:rsidRPr="00776F4B" w:rsidRDefault="00581A89" w:rsidP="00581A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       СИРОПИ</w:t>
            </w:r>
          </w:p>
        </w:tc>
        <w:tc>
          <w:tcPr>
            <w:tcW w:w="1134" w:type="dxa"/>
            <w:shd w:val="clear" w:color="auto" w:fill="FFC000"/>
          </w:tcPr>
          <w:p w:rsidR="00581A89" w:rsidRPr="00776F4B" w:rsidRDefault="00581A89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776F4B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Об’єм</w:t>
            </w:r>
          </w:p>
        </w:tc>
        <w:tc>
          <w:tcPr>
            <w:tcW w:w="1417" w:type="dxa"/>
            <w:shd w:val="clear" w:color="auto" w:fill="FFC000"/>
          </w:tcPr>
          <w:p w:rsidR="00581A89" w:rsidRPr="00776F4B" w:rsidRDefault="00581A89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776F4B">
              <w:rPr>
                <w:rFonts w:ascii="Times New Roman" w:eastAsia="Times New Roman" w:hAnsi="Times New Roman" w:cs="Times New Roman"/>
                <w:b/>
                <w:lang w:eastAsia="ru-RU"/>
              </w:rPr>
              <w:t>Ціна</w:t>
            </w:r>
            <w:proofErr w:type="spellEnd"/>
          </w:p>
        </w:tc>
      </w:tr>
      <w:tr w:rsidR="00CE48FF" w:rsidRPr="00F50371" w:rsidTr="00D54AD0">
        <w:tblPrEx>
          <w:tblCellMar>
            <w:left w:w="28" w:type="dxa"/>
          </w:tblCellMar>
        </w:tblPrEx>
        <w:trPr>
          <w:trHeight w:hRule="exact" w:val="1208"/>
        </w:trPr>
        <w:tc>
          <w:tcPr>
            <w:tcW w:w="2694" w:type="dxa"/>
            <w:gridSpan w:val="2"/>
          </w:tcPr>
          <w:p w:rsidR="00CE48FF" w:rsidRDefault="00D54EF8" w:rsidP="00D54E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4EF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381125" cy="754453"/>
                  <wp:effectExtent l="0" t="0" r="0" b="7620"/>
                  <wp:docPr id="29" name="Рисунок 29" descr="C:\Users\User\Desktop\vse_sir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vse_sir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04" cy="78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8FF" w:rsidRPr="00FE2FF6" w:rsidRDefault="00CE48FF" w:rsidP="00CE48F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528" w:type="dxa"/>
          </w:tcPr>
          <w:p w:rsidR="009D2CF3" w:rsidRDefault="009D2CF3" w:rsidP="00CD14DA">
            <w:pPr>
              <w:rPr>
                <w:rFonts w:ascii="Times New Roman" w:hAnsi="Times New Roman" w:cs="Times New Roman"/>
                <w:b/>
              </w:rPr>
            </w:pPr>
          </w:p>
          <w:p w:rsidR="00CE48FF" w:rsidRPr="00FE2FF6" w:rsidRDefault="009D2CF3" w:rsidP="00302FC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</w:t>
            </w:r>
            <w:r w:rsidR="00CE48FF" w:rsidRPr="00BF2255">
              <w:rPr>
                <w:rFonts w:ascii="Times New Roman" w:hAnsi="Times New Roman" w:cs="Times New Roman"/>
                <w:b/>
              </w:rPr>
              <w:t>иропи</w:t>
            </w:r>
            <w:proofErr w:type="spellEnd"/>
            <w:r w:rsidR="00CE48FF" w:rsidRPr="00BF225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BRANDBAR</w:t>
            </w:r>
            <w:r w:rsidRPr="00BF2255">
              <w:rPr>
                <w:rFonts w:ascii="Times New Roman" w:hAnsi="Times New Roman" w:cs="Times New Roman"/>
                <w:b/>
              </w:rPr>
              <w:t xml:space="preserve"> </w:t>
            </w:r>
            <w:r w:rsidR="00CE48FF" w:rsidRPr="00BF225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="00CE48FF" w:rsidRPr="00BF2255">
              <w:rPr>
                <w:rFonts w:ascii="Times New Roman" w:hAnsi="Times New Roman" w:cs="Times New Roman"/>
                <w:b/>
              </w:rPr>
              <w:t>асортимент</w:t>
            </w:r>
            <w:proofErr w:type="spellEnd"/>
            <w:r w:rsidR="00CE48FF" w:rsidRPr="00BF2255">
              <w:rPr>
                <w:rFonts w:ascii="Times New Roman" w:hAnsi="Times New Roman" w:cs="Times New Roman"/>
                <w:b/>
                <w:lang w:val="uk-UA"/>
              </w:rPr>
              <w:t>і</w:t>
            </w:r>
          </w:p>
        </w:tc>
        <w:tc>
          <w:tcPr>
            <w:tcW w:w="1134" w:type="dxa"/>
          </w:tcPr>
          <w:p w:rsidR="00CE48FF" w:rsidRDefault="00CE48FF" w:rsidP="00CD14DA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D2CF3" w:rsidRDefault="009D2CF3" w:rsidP="00E4202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E48FF" w:rsidRPr="00776F4B" w:rsidRDefault="00CE48FF" w:rsidP="00E4202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0,7 л</w:t>
            </w:r>
          </w:p>
        </w:tc>
        <w:tc>
          <w:tcPr>
            <w:tcW w:w="1417" w:type="dxa"/>
          </w:tcPr>
          <w:p w:rsidR="00CE48FF" w:rsidRDefault="00CE48FF" w:rsidP="00CD14DA">
            <w:pPr>
              <w:spacing w:after="0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</w:p>
          <w:p w:rsidR="009D2CF3" w:rsidRDefault="009D2CF3" w:rsidP="00E4202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</w:p>
          <w:p w:rsidR="00CE48FF" w:rsidRPr="00776F4B" w:rsidRDefault="00BC6186" w:rsidP="00E420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110</w:t>
            </w:r>
            <w:r w:rsidR="00CE48FF" w:rsidRPr="00776F4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Tr="00CD14DA">
        <w:trPr>
          <w:trHeight w:val="347"/>
        </w:trPr>
        <w:tc>
          <w:tcPr>
            <w:tcW w:w="10773" w:type="dxa"/>
            <w:gridSpan w:val="5"/>
            <w:shd w:val="clear" w:color="auto" w:fill="FFC000"/>
          </w:tcPr>
          <w:p w:rsidR="00496BDA" w:rsidRPr="00CD14DA" w:rsidRDefault="007A0906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D14DA">
              <w:rPr>
                <w:rFonts w:ascii="Times New Roman" w:hAnsi="Times New Roman" w:cs="Times New Roman"/>
                <w:b/>
                <w:lang w:val="uk-UA"/>
              </w:rPr>
              <w:t>АКСЕСУАРИ БАРИСТА</w:t>
            </w:r>
          </w:p>
        </w:tc>
      </w:tr>
      <w:tr w:rsidR="00496BDA" w:rsidTr="001C5F81">
        <w:trPr>
          <w:trHeight w:val="746"/>
        </w:trPr>
        <w:tc>
          <w:tcPr>
            <w:tcW w:w="2694" w:type="dxa"/>
            <w:gridSpan w:val="2"/>
          </w:tcPr>
          <w:p w:rsidR="00496BDA" w:rsidRPr="003B2844" w:rsidRDefault="00496BDA" w:rsidP="00EF4464">
            <w:pPr>
              <w:tabs>
                <w:tab w:val="left" w:pos="720"/>
                <w:tab w:val="center" w:pos="1451"/>
              </w:tabs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" cy="428625"/>
                  <wp:effectExtent l="0" t="0" r="9525" b="9525"/>
                  <wp:docPr id="6" name="Рисунок 6" descr="_dgag-pitcher-1003010-0-1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dgag-pitcher-1003010-0-1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96BDA" w:rsidRPr="00CD14DA" w:rsidRDefault="00837AB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(п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і</w:t>
            </w:r>
            <w:proofErr w:type="spellStart"/>
            <w:r w:rsidR="00496BDA">
              <w:rPr>
                <w:rFonts w:ascii="Times New Roman" w:hAnsi="Times New Roman" w:cs="Times New Roman"/>
                <w:b/>
                <w:shd w:val="clear" w:color="auto" w:fill="FFFFFF"/>
              </w:rPr>
              <w:t>тчер</w:t>
            </w:r>
            <w:proofErr w:type="spellEnd"/>
            <w:r w:rsidR="00496BDA">
              <w:rPr>
                <w:rFonts w:ascii="Times New Roman" w:hAnsi="Times New Roman" w:cs="Times New Roman"/>
                <w:b/>
                <w:shd w:val="clear" w:color="auto" w:fill="FFFFFF"/>
              </w:rPr>
              <w:t>) 1003010 (0,08 л)</w:t>
            </w:r>
          </w:p>
          <w:p w:rsidR="00496BDA" w:rsidRPr="00477958" w:rsidRDefault="00837AB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пі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тчер</w:t>
            </w:r>
            <w:proofErr w:type="spellEnd"/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)</w:t>
            </w:r>
            <w:r w:rsidR="00496BDA">
              <w:t xml:space="preserve"> </w:t>
            </w:r>
            <w:r w:rsidR="00496BDA" w:rsidRPr="00DB7A92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1602015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(0,1</w:t>
            </w:r>
            <w:r w:rsidR="00496BD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5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л)</w:t>
            </w:r>
          </w:p>
        </w:tc>
        <w:tc>
          <w:tcPr>
            <w:tcW w:w="1134" w:type="dxa"/>
          </w:tcPr>
          <w:p w:rsidR="00496BDA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7FA4">
              <w:rPr>
                <w:rFonts w:ascii="Times New Roman" w:hAnsi="Times New Roman" w:cs="Times New Roman"/>
                <w:b/>
              </w:rPr>
              <w:t>1  шт.</w:t>
            </w:r>
          </w:p>
          <w:p w:rsidR="00496BDA" w:rsidRPr="00B3626F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7FA4">
              <w:rPr>
                <w:rFonts w:ascii="Times New Roman" w:hAnsi="Times New Roman" w:cs="Times New Roman"/>
                <w:b/>
              </w:rPr>
              <w:t>1  шт.</w:t>
            </w:r>
          </w:p>
        </w:tc>
        <w:tc>
          <w:tcPr>
            <w:tcW w:w="1417" w:type="dxa"/>
          </w:tcPr>
          <w:p w:rsidR="00496BDA" w:rsidRDefault="004D213E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130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Pr="00B3626F" w:rsidRDefault="004D213E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Tr="001C5F81">
        <w:trPr>
          <w:trHeight w:val="901"/>
        </w:trPr>
        <w:tc>
          <w:tcPr>
            <w:tcW w:w="2694" w:type="dxa"/>
            <w:gridSpan w:val="2"/>
          </w:tcPr>
          <w:p w:rsidR="00496BDA" w:rsidRPr="003B2844" w:rsidRDefault="00496BDA" w:rsidP="00CD14DA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340E7" wp14:editId="2A1DACF8">
                  <wp:extent cx="441856" cy="428625"/>
                  <wp:effectExtent l="0" t="0" r="0" b="0"/>
                  <wp:docPr id="91" name="Рисунок 9" descr="Джаг 160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Джаг 16020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8" t="22916" r="7908" b="9584"/>
                          <a:stretch/>
                        </pic:blipFill>
                        <pic:spPr bwMode="auto">
                          <a:xfrm>
                            <a:off x="0" y="0"/>
                            <a:ext cx="477777" cy="4634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96BDA" w:rsidRDefault="00837AB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(п</w:t>
            </w:r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uk-UA"/>
              </w:rPr>
              <w:t>і</w:t>
            </w:r>
            <w:proofErr w:type="spellStart"/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тчер</w:t>
            </w:r>
            <w:proofErr w:type="spellEnd"/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) </w:t>
            </w:r>
            <w:r w:rsidR="00496BDA" w:rsidRPr="00D86AE4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1602036 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(0,35 л)</w:t>
            </w:r>
          </w:p>
          <w:p w:rsidR="00496BDA" w:rsidRDefault="00837AB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пі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тчер</w:t>
            </w:r>
            <w:proofErr w:type="spellEnd"/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)</w:t>
            </w:r>
            <w:r w:rsidR="00496BDA">
              <w:t xml:space="preserve"> </w:t>
            </w:r>
            <w:r w:rsidR="00496BDA" w:rsidRPr="00D86AE4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1602061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(0,6 л)</w:t>
            </w:r>
          </w:p>
          <w:p w:rsidR="00496BDA" w:rsidRPr="00CD14DA" w:rsidRDefault="00837AB0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пі</w:t>
            </w:r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тчер</w:t>
            </w:r>
            <w:proofErr w:type="spellEnd"/>
            <w:r w:rsidR="00496BDA"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) 1602100 (1 л)</w:t>
            </w:r>
          </w:p>
        </w:tc>
        <w:tc>
          <w:tcPr>
            <w:tcW w:w="1134" w:type="dxa"/>
          </w:tcPr>
          <w:p w:rsidR="00496BDA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26F"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 w:rsidRPr="00B3626F">
              <w:rPr>
                <w:rFonts w:ascii="Times New Roman" w:hAnsi="Times New Roman" w:cs="Times New Roman"/>
                <w:b/>
              </w:rPr>
              <w:t xml:space="preserve"> шт</w:t>
            </w:r>
            <w:proofErr w:type="gramEnd"/>
            <w:r w:rsidRPr="00B3626F">
              <w:rPr>
                <w:rFonts w:ascii="Times New Roman" w:hAnsi="Times New Roman" w:cs="Times New Roman"/>
                <w:b/>
              </w:rPr>
              <w:t>.</w:t>
            </w:r>
          </w:p>
          <w:p w:rsidR="00496BDA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  <w:p w:rsidR="00496BDA" w:rsidRPr="00B3626F" w:rsidRDefault="00496BDA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417" w:type="dxa"/>
          </w:tcPr>
          <w:p w:rsidR="00496BDA" w:rsidRDefault="004D213E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325</w:t>
            </w:r>
            <w:r w:rsidR="00496BDA"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Default="004D213E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Pr="00B3626F" w:rsidRDefault="00E62FC8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360</w:t>
            </w:r>
            <w:r w:rsidR="00496BDA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RPr="00E53585" w:rsidTr="00D54AD0">
        <w:trPr>
          <w:trHeight w:val="681"/>
        </w:trPr>
        <w:tc>
          <w:tcPr>
            <w:tcW w:w="2694" w:type="dxa"/>
            <w:gridSpan w:val="2"/>
          </w:tcPr>
          <w:p w:rsidR="00496BDA" w:rsidRPr="003B2844" w:rsidRDefault="0056095D" w:rsidP="00EF4464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496BDA" w:rsidRPr="005A11C0">
              <w:rPr>
                <w:noProof/>
                <w:lang w:eastAsia="ru-RU"/>
              </w:rPr>
              <w:drawing>
                <wp:inline distT="0" distB="0" distL="0" distR="0" wp14:anchorId="124A4532" wp14:editId="464D3CF2">
                  <wp:extent cx="742950" cy="503045"/>
                  <wp:effectExtent l="0" t="0" r="0" b="0"/>
                  <wp:docPr id="96" name="Рисунок 96" descr="C:\Users\serg3\Downloads\для Аллы\Картинки\Темпер-Станда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3\Downloads\для Аллы\Картинки\Темпер-Станда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95" cy="54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96BDA" w:rsidRDefault="00496BDA" w:rsidP="00EF4464">
            <w:pPr>
              <w:spacing w:after="0"/>
              <w:jc w:val="center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Темпер</w:t>
            </w:r>
          </w:p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26F"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 w:rsidRPr="00B3626F">
              <w:rPr>
                <w:rFonts w:ascii="Times New Roman" w:hAnsi="Times New Roman" w:cs="Times New Roman"/>
                <w:b/>
              </w:rPr>
              <w:t xml:space="preserve"> шт</w:t>
            </w:r>
            <w:proofErr w:type="gramEnd"/>
            <w:r w:rsidRPr="00B3626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D213E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E62FC8">
              <w:rPr>
                <w:rFonts w:ascii="Times New Roman" w:hAnsi="Times New Roman" w:cs="Times New Roman"/>
                <w:b/>
              </w:rPr>
              <w:t>20</w:t>
            </w:r>
            <w:r w:rsidR="00496BDA"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RPr="00E53585" w:rsidTr="00D54AD0">
        <w:trPr>
          <w:trHeight w:val="950"/>
        </w:trPr>
        <w:tc>
          <w:tcPr>
            <w:tcW w:w="2694" w:type="dxa"/>
            <w:gridSpan w:val="2"/>
          </w:tcPr>
          <w:p w:rsidR="00496BDA" w:rsidRPr="005A11C0" w:rsidRDefault="009D32D7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9A772" wp14:editId="0F79A98B">
                  <wp:extent cx="923925" cy="611381"/>
                  <wp:effectExtent l="0" t="0" r="0" b="0"/>
                  <wp:docPr id="115" name="Рисунок 115" descr="ÐÐ¾Ð²ÑÐ¸Ðº Ð´Ð»Ñ ÑÐµÐ¼Ð¿ÐµÑÐ¾Ð²Ð°Ð½Ð¸Ñ Coffeestyle - ilmax Ð² ÐÐ¸ÐµÐ²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¾Ð²ÑÐ¸Ðº Ð´Ð»Ñ ÑÐµÐ¼Ð¿ÐµÑÐ¾Ð²Ð°Ð½Ð¸Ñ Coffeestyle - ilmax Ð² ÐÐ¸ÐµÐ²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70" cy="64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6073D" w:rsidRDefault="00A6073D" w:rsidP="008B231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</w:p>
          <w:p w:rsidR="00342A45" w:rsidRDefault="00837AB0" w:rsidP="008B231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837AB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Килимок</w:t>
            </w:r>
            <w:proofErr w:type="spellEnd"/>
            <w:r w:rsidRPr="00837AB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для </w:t>
            </w:r>
            <w:proofErr w:type="spellStart"/>
            <w:r w:rsidRPr="00837AB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темперування</w:t>
            </w:r>
            <w:proofErr w:type="spellEnd"/>
          </w:p>
          <w:p w:rsidR="00496BDA" w:rsidRPr="00994F84" w:rsidRDefault="00496BDA" w:rsidP="008B231F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417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9E5C07" w:rsidRDefault="00A6073D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40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>0 грн.</w:t>
            </w:r>
          </w:p>
        </w:tc>
      </w:tr>
      <w:tr w:rsidR="00496BDA" w:rsidTr="00CD14DA">
        <w:tc>
          <w:tcPr>
            <w:tcW w:w="1077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496BDA" w:rsidRDefault="008B5FA6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F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Склянки з </w:t>
            </w:r>
            <w:proofErr w:type="spellStart"/>
            <w:r w:rsidRPr="008B5FA6">
              <w:rPr>
                <w:rFonts w:ascii="Times New Roman" w:hAnsi="Times New Roman" w:cs="Times New Roman"/>
                <w:b/>
                <w:sz w:val="32"/>
                <w:szCs w:val="32"/>
              </w:rPr>
              <w:t>подвійним</w:t>
            </w:r>
            <w:proofErr w:type="spellEnd"/>
            <w:r w:rsidRPr="008B5F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дном</w:t>
            </w:r>
            <w:r w:rsidRPr="008B5F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96BDA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="00496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ON</w:t>
            </w:r>
            <w:r w:rsidR="00496BDA" w:rsidRPr="00327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96B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BRIO</w:t>
            </w:r>
          </w:p>
        </w:tc>
      </w:tr>
      <w:tr w:rsidR="00496BDA" w:rsidRPr="00EB6CCA" w:rsidTr="00515435">
        <w:trPr>
          <w:trHeight w:val="1581"/>
        </w:trPr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6BDA" w:rsidRDefault="00CD14DA" w:rsidP="00FF2ABE">
            <w:pPr>
              <w:spacing w:after="0"/>
              <w:jc w:val="center"/>
            </w:pPr>
            <w:r w:rsidRPr="00764983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511810" cy="561975"/>
                  <wp:effectExtent l="0" t="0" r="2540" b="9525"/>
                  <wp:wrapSquare wrapText="bothSides"/>
                  <wp:docPr id="3" name="Рисунок 3" descr="\\buhgalter\Users\Public\Pictures\Стаканы Con Brio\8423\CB-84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uhgalter\Users\Public\Pictures\Стаканы Con Brio\8423\CB-84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ABE">
              <w:rPr>
                <w:noProof/>
                <w:lang w:eastAsia="ru-RU"/>
              </w:rPr>
              <w:drawing>
                <wp:inline distT="0" distB="0" distL="0" distR="0" wp14:anchorId="6B3D97F0" wp14:editId="34FAAFA0">
                  <wp:extent cx="542925" cy="600188"/>
                  <wp:effectExtent l="0" t="0" r="0" b="9525"/>
                  <wp:docPr id="2" name="Рисунок 2" descr="СВ-8325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В-8325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91" cy="63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BDA" w:rsidRPr="00764983">
              <w:rPr>
                <w:noProof/>
                <w:lang w:eastAsia="ru-RU"/>
              </w:rPr>
              <w:drawing>
                <wp:inline distT="0" distB="0" distL="0" distR="0" wp14:anchorId="2CAE3CF1" wp14:editId="3364C364">
                  <wp:extent cx="514350" cy="400050"/>
                  <wp:effectExtent l="0" t="0" r="0" b="0"/>
                  <wp:docPr id="5" name="Рисунок 5" descr="\\buhgalter\Users\Public\Pictures\Стаканы Con Brio\8528\СВ-852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uhgalter\Users\Public\Pictures\Стаканы Con Brio\8528\СВ-852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40" cy="42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496BDA" w:rsidRPr="00C15CF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Набор</w:t>
            </w:r>
            <w:r w:rsidR="008B5FA6">
              <w:rPr>
                <w:rFonts w:ascii="Times New Roman" w:hAnsi="Times New Roman" w:cs="Times New Roman"/>
                <w:b/>
                <w:shd w:val="clear" w:color="auto" w:fill="FFFFFF"/>
              </w:rPr>
              <w:t>и</w:t>
            </w:r>
            <w:proofErr w:type="spellEnd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Con</w:t>
            </w:r>
            <w:proofErr w:type="spellEnd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Brio</w:t>
            </w:r>
            <w:proofErr w:type="spellEnd"/>
            <w:r w:rsidRPr="00E65A83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8B5FA6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 </w:t>
            </w:r>
            <w:proofErr w:type="spellStart"/>
            <w:r w:rsidR="008B5FA6">
              <w:rPr>
                <w:rFonts w:ascii="Times New Roman" w:hAnsi="Times New Roman" w:cs="Times New Roman"/>
                <w:b/>
                <w:shd w:val="clear" w:color="auto" w:fill="FFFFFF"/>
              </w:rPr>
              <w:t>асортимент</w:t>
            </w:r>
            <w:proofErr w:type="spellEnd"/>
            <w:r w:rsidR="008B5FA6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6073D" w:rsidRDefault="00A6073D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6073D" w:rsidRPr="00EB6CCA" w:rsidRDefault="00A6073D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DE" w:rsidRDefault="009B62DE" w:rsidP="00792ECF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D12A05" w:rsidRDefault="008B5FA6" w:rsidP="00792ECF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Набі</w:t>
            </w:r>
            <w:r w:rsidR="00D12A05">
              <w:rPr>
                <w:rFonts w:ascii="Times New Roman" w:hAnsi="Times New Roman" w:cs="Times New Roman"/>
                <w:b/>
                <w:lang w:val="uk-UA"/>
              </w:rPr>
              <w:t xml:space="preserve">р 6 </w:t>
            </w:r>
            <w:proofErr w:type="spellStart"/>
            <w:r w:rsidR="00D12A05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</w:p>
          <w:p w:rsidR="00B008D6" w:rsidRPr="00EB6CCA" w:rsidRDefault="00B008D6" w:rsidP="00792ECF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Набір 2 шт.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14DA" w:rsidRDefault="00CD14DA" w:rsidP="00CD14DA">
            <w:pPr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96BDA" w:rsidRDefault="008B5FA6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Ці</w:t>
            </w:r>
            <w:r w:rsidR="00496BDA" w:rsidRPr="00E65A83">
              <w:rPr>
                <w:rFonts w:ascii="Times New Roman" w:hAnsi="Times New Roman" w:cs="Times New Roman"/>
                <w:b/>
                <w:sz w:val="22"/>
                <w:szCs w:val="22"/>
              </w:rPr>
              <w:t>ну</w:t>
            </w:r>
            <w:proofErr w:type="spellEnd"/>
            <w:r w:rsidR="00496BDA" w:rsidRPr="00E65A8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8B5FA6">
              <w:rPr>
                <w:rFonts w:ascii="Times New Roman" w:hAnsi="Times New Roman" w:cs="Times New Roman"/>
                <w:b/>
                <w:sz w:val="22"/>
                <w:szCs w:val="22"/>
              </w:rPr>
              <w:t>уточнюйте</w:t>
            </w:r>
            <w:proofErr w:type="spellEnd"/>
          </w:p>
          <w:p w:rsidR="00792ECF" w:rsidRDefault="00792ECF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</w:t>
            </w:r>
          </w:p>
          <w:p w:rsidR="00792ECF" w:rsidRPr="00E65A83" w:rsidRDefault="00792ECF" w:rsidP="00CD14DA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консультанта</w:t>
            </w:r>
          </w:p>
        </w:tc>
      </w:tr>
    </w:tbl>
    <w:p w:rsidR="00FF2ABE" w:rsidRPr="00145359" w:rsidRDefault="00FF2ABE" w:rsidP="00515435">
      <w:pPr>
        <w:spacing w:after="0"/>
      </w:pPr>
    </w:p>
    <w:sectPr w:rsidR="00FF2ABE" w:rsidRPr="00145359" w:rsidSect="009D32D7">
      <w:headerReference w:type="default" r:id="rId54"/>
      <w:pgSz w:w="11906" w:h="16838" w:code="9"/>
      <w:pgMar w:top="0" w:right="1901" w:bottom="720" w:left="19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C4F" w:rsidRDefault="00E45C4F" w:rsidP="001A2FA9">
      <w:r>
        <w:separator/>
      </w:r>
    </w:p>
  </w:endnote>
  <w:endnote w:type="continuationSeparator" w:id="0">
    <w:p w:rsidR="00E45C4F" w:rsidRDefault="00E45C4F" w:rsidP="001A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C4F" w:rsidRDefault="00E45C4F" w:rsidP="001A2FA9">
      <w:r>
        <w:separator/>
      </w:r>
    </w:p>
  </w:footnote>
  <w:footnote w:type="continuationSeparator" w:id="0">
    <w:p w:rsidR="00E45C4F" w:rsidRDefault="00E45C4F" w:rsidP="001A2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5BD" w:rsidRDefault="00EA25BD">
    <w:pPr>
      <w:pStyle w:val="ac"/>
    </w:pPr>
    <w:r>
      <w:rPr>
        <w:rFonts w:ascii="Times New Roman" w:eastAsia="Times New Roman" w:hAnsi="Times New Roman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CAE91D" wp14:editId="6052CE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49092" cy="9601200"/>
              <wp:effectExtent l="419100" t="0" r="445135" b="24765"/>
              <wp:wrapNone/>
              <wp:docPr id="14" name="Группа 14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9092" cy="9601200"/>
                        <a:chOff x="0" y="0"/>
                        <a:chExt cx="7349092" cy="9601200"/>
                      </a:xfrm>
                      <a:solidFill>
                        <a:schemeClr val="accent6">
                          <a:lumMod val="75000"/>
                        </a:schemeClr>
                      </a:solidFill>
                    </wpg:grpSpPr>
                    <wps:wsp>
                      <wps:cNvPr id="8" name="Прямая соединительная линия 8"/>
                      <wps:cNvCnPr/>
                      <wps:spPr>
                        <a:xfrm>
                          <a:off x="48180" y="157163"/>
                          <a:ext cx="7278370" cy="603250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Прямая соединительная линия 9"/>
                      <wps:cNvCnPr/>
                      <wps:spPr>
                        <a:xfrm>
                          <a:off x="48180" y="8915400"/>
                          <a:ext cx="7259955" cy="493395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я соединительная линия 10"/>
                      <wps:cNvCnPr/>
                      <wps:spPr>
                        <a:xfrm flipH="1">
                          <a:off x="233917" y="14288"/>
                          <a:ext cx="530352" cy="9216644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 12"/>
                      <wps:cNvCnPr/>
                      <wps:spPr>
                        <a:xfrm flipH="1">
                          <a:off x="6606142" y="371475"/>
                          <a:ext cx="530225" cy="9216390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Прямоугольник 2"/>
                      <wps:cNvSpPr/>
                      <wps:spPr>
                        <a:xfrm>
                          <a:off x="33892" y="0"/>
                          <a:ext cx="571500" cy="925830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Прямоугольник 2"/>
                      <wps:cNvSpPr/>
                      <wps:spPr>
                        <a:xfrm rot="10800000">
                          <a:off x="6777592" y="342900"/>
                          <a:ext cx="571500" cy="925830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Прямоугольник 2"/>
                      <wps:cNvSpPr/>
                      <wps:spPr>
                        <a:xfrm rot="5400000">
                          <a:off x="3384311" y="-3378994"/>
                          <a:ext cx="574043" cy="7342665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Прямоугольник 2"/>
                      <wps:cNvSpPr/>
                      <wps:spPr>
                        <a:xfrm rot="16200000">
                          <a:off x="3448605" y="5700713"/>
                          <a:ext cx="461010" cy="7324569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95800</wp14:pctHeight>
              </wp14:sizeRelV>
            </wp:anchor>
          </w:drawing>
        </mc:Choice>
        <mc:Fallback>
          <w:pict>
            <v:group w14:anchorId="2ACA3E7D" id="Группа 14" o:spid="_x0000_s1026" style="position:absolute;margin-left:0;margin-top:0;width:578.65pt;height:756pt;z-index:251659264;mso-width-percent:944;mso-height-percent:958;mso-position-horizontal:center;mso-position-horizontal-relative:page;mso-position-vertical:center;mso-position-vertical-relative:page;mso-width-percent:944;mso-height-percent:958" coordsize="7349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">
              <v:line id="Прямая соединительная линия 8" o:spid="_x0000_s1027" style="position:absolute;visibility:visible;mso-wrap-style:square" from="481,1571" to="73265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c5sAAAADaAAAADwAAAGRycy9kb3ducmV2LnhtbERPz2vCMBS+C/sfwht4s+k8iNRGcYLg&#10;8KQruuNb82y7NS8lydr635uDsOPH9zvfjKYVPTnfWFbwlqQgiEurG64UFJ/72RKED8gaW8uk4E4e&#10;NuuXSY6ZtgOfqD+HSsQQ9hkqqEPoMil9WZNBn9iOOHI36wyGCF0ltcMhhptWztN0IQ02HBtq7GhX&#10;U/l7/jMKfor3fbMbluPX9WiL/ijNB35flJq+jtsViEBj+Bc/3QetIG6NV+IN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t3ObAAAAA2gAAAA8AAAAAAAAAAAAAAAAA&#10;oQIAAGRycy9kb3ducmV2LnhtbFBLBQYAAAAABAAEAPkAAACOAwAAAAA=&#10;" strokecolor="#fbe4d5 [661]" strokeweight=".5pt">
                <v:stroke joinstyle="miter"/>
              </v:line>
              <v:line id="Прямая соединительная линия 9" o:spid="_x0000_s1028" style="position:absolute;visibility:visible;mso-wrap-style:square" from="481,89154" to="73081,9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5fcMAAADaAAAADwAAAGRycy9kb3ducmV2LnhtbESPQWvCQBSE7wX/w/KE3pqNHsTGrFID&#10;gYqn2qAeX7OvSWr2bchuk/TfdwsFj8PMfMOku8m0YqDeNZYVLKIYBHFpdcOVguI9f1qDcB5ZY2uZ&#10;FPyQg9129pBiou3IbzScfCUChF2CCmrvu0RKV9Zk0EW2Iw7ep+0N+iD7SuoexwA3rVzG8UoabDgs&#10;1NhRVlN5O30bBV/FPm+ycT1dL0dbDEdpDvhxVupxPr1sQHia/D38337VCp7h70q4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heX3DAAAA2gAAAA8AAAAAAAAAAAAA&#10;AAAAoQIAAGRycy9kb3ducmV2LnhtbFBLBQYAAAAABAAEAPkAAACRAwAAAAA=&#10;" strokecolor="#fbe4d5 [661]" strokeweight=".5pt">
                <v:stroke joinstyle="miter"/>
              </v:line>
              <v:line id="Прямая соединительная линия 10" o:spid="_x0000_s1029" style="position:absolute;flip:x;visibility:visible;mso-wrap-style:square" from="2339,142" to="7642,9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I7cUAAADaAAAADwAAAGRycy9kb3ducmV2LnhtbESPQYvCMBSE74L/ITzBi2i6e9C1GkWE&#10;Xd2LoKuit0fzbIvNS2mi1v31RhA8DjPzDTOe1qYQV6pcblnBRy8CQZxYnXOqYPv33f0C4TyyxsIy&#10;KbiTg+mk2RhjrO2N13Td+FQECLsYFWTel7GULsnIoOvZkjh4J1sZ9EFWqdQV3gLcFPIzivrSYM5h&#10;IcOS5hkl583FKMj/D+fdfr5aLob3/mrW0b+Xn+1RqXarno1AeKr9O/xqL7WCATyvhBs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9I7cUAAADaAAAADwAAAAAAAAAA&#10;AAAAAAChAgAAZHJzL2Rvd25yZXYueG1sUEsFBgAAAAAEAAQA+QAAAJMDAAAAAA==&#10;" strokecolor="#fbe4d5 [661]" strokeweight=".5pt">
                <v:stroke joinstyle="miter"/>
              </v:line>
              <v:line id="Прямая соединительная линия 12" o:spid="_x0000_s1030" style="position:absolute;flip:x;visibility:visible;mso-wrap-style:square" from="66061,3714" to="71363,9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eGMMAAADbAAAADwAAAGRycy9kb3ducmV2LnhtbERPS4vCMBC+C/6HMMJeZE31INo1igg+&#10;9iL4Wtbb0IxtsZmUJtW6v34jCN7m43vOZNaYQtyocrllBf1eBII4sTrnVMHxsPwcgXAeWWNhmRQ8&#10;yMFs2m5NMNb2zju67X0qQgi7GBVk3pexlC7JyKDr2ZI4cBdbGfQBVqnUFd5DuCnkIIqG0mDOoSHD&#10;khYZJdd9bRTkf7/X089iu1mPH8PtvKu/69XxrNRHp5l/gfDU+Lf45d7oMH8Az1/C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y3hjDAAAA2wAAAA8AAAAAAAAAAAAA&#10;AAAAoQIAAGRycy9kb3ducmV2LnhtbFBLBQYAAAAABAAEAPkAAACRAwAAAAA=&#10;" strokecolor="#fbe4d5 [661]" strokeweight=".5pt">
                <v:stroke joinstyle="miter"/>
              </v:line>
              <v:shape id="Прямоугольник 2" o:spid="_x0000_s1031" style="position:absolute;left:338;width:5715;height:92583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V98EA&#10;AADbAAAADwAAAGRycy9kb3ducmV2LnhtbERPTWsCMRC9F/ofwhS8iGYt2MpqlK5U0GNtxeuwGTeL&#10;m8k2iev6741Q6G0e73MWq942oiMfascKJuMMBHHpdM2Vgp/vzWgGIkRkjY1jUnCjAKvl89MCc+2u&#10;/EXdPlYihXDIUYGJsc2lDKUhi2HsWuLEnZy3GBP0ldQeryncNvI1y96kxZpTg8GW1obK8/5iFdS7&#10;cvhb6M/hdFt4c2rXx2p6YKUGL/3HHESkPv6L/9xbnea/w+OXd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rlffBAAAA2wAAAA8AAAAAAAAAAAAAAAAAmAIAAGRycy9kb3du&#10;cmV2LnhtbFBLBQYAAAAABAAEAPUAAACGAwAAAAA=&#10;" path="m,l571500,,,9258300,,9144000,,xe" filled="f" strokecolor="#fbe4d5 [661]" strokeweight="1pt">
                <v:stroke joinstyle="miter"/>
                <v:path arrowok="t" o:connecttype="custom" o:connectlocs="0,0;571500,0;0,9258300;0,9144000;0,0" o:connectangles="0,0,0,0,0"/>
              </v:shape>
              <v:shape id="Прямоугольник 2" o:spid="_x0000_s1032" style="position:absolute;left:67775;top:3429;width:5715;height:92583;rotation:18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ZRcMA&#10;AADbAAAADwAAAGRycy9kb3ducmV2LnhtbERPTWsCMRC9C/0PYQpeRLMttejWKKUgqIjQXS/ehs10&#10;szSZLJtU1/76piB4m8f7nMWqd1acqQuNZwVPkwwEceV1w7WCY7kez0CEiKzReiYFVwqwWj4MFphr&#10;f+FPOhexFimEQ44KTIxtLmWoDDkME98SJ+7Ldw5jgl0tdYeXFO6sfM6yV+mw4dRgsKUPQ9V38eMU&#10;bH9t0R6s3k/Ll3rkzWmn17OdUsPH/v0NRKQ+3sU390an+XP4/yU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pZRcMAAADbAAAADwAAAAAAAAAAAAAAAACYAgAAZHJzL2Rv&#10;d25yZXYueG1sUEsFBgAAAAAEAAQA9QAAAIgDAAAAAA==&#10;" path="m,l571500,,,9258300,,9144000,,xe" filled="f" strokecolor="#fbe4d5 [661]" strokeweight="1pt">
                <v:stroke joinstyle="miter"/>
                <v:path arrowok="t" o:connecttype="custom" o:connectlocs="0,0;571500,0;0,9258300;0,9144000;0,0" o:connectangles="0,0,0,0,0"/>
              </v:shape>
              <v:shape id="Прямоугольник 2" o:spid="_x0000_s1033" style="position:absolute;left:33843;top:-33790;width:5740;height:73426;rotation:9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VYb0A&#10;AADbAAAADwAAAGRycy9kb3ducmV2LnhtbERPuwrCMBTdBf8hXMFNU0WkVKOIIii6+Brcrs21LTY3&#10;pYla/94MguPhvKfzxpTiRbUrLCsY9CMQxKnVBWcKzqd1LwbhPLLG0jIp+JCD+azdmmKi7ZsP9Dr6&#10;TIQQdgkqyL2vEildmpNB17cVceDutjboA6wzqWt8h3BTymEUjaXBgkNDjhUtc0ofx6dREO8wXpWr&#10;5qL3ZuQfN7k12/iqVLfTLCYgPDX+L/65N1rBMKwP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lGVYb0AAADbAAAADwAAAAAAAAAAAAAAAACYAgAAZHJzL2Rvd25yZXYu&#10;eG1sUEsFBgAAAAAEAAQA9QAAAIIDAAAAAA==&#10;" path="m,l571500,,,9258300,,9144000,,xe" filled="f" strokecolor="#fbe4d5 [661]" strokeweight="1pt">
                <v:stroke joinstyle="miter"/>
                <v:path arrowok="t" o:connecttype="custom" o:connectlocs="0,0;574043,0;0,7342665;0,7252015;0,0" o:connectangles="0,0,0,0,0"/>
              </v:shape>
              <v:shape id="Прямоугольник 2" o:spid="_x0000_s1034" style="position:absolute;left:34485;top:57007;width:4611;height:73245;rotation:-9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srsMA&#10;AADbAAAADwAAAGRycy9kb3ducmV2LnhtbESPQWvCQBSE70L/w/IKXsRsVBBNXUVaCp4sxvb+uvtM&#10;gtm3IbvVxF/fFQSPw8x8w6w2na3FhVpfOVYwSVIQxNqZigsF38fP8QKED8gGa8ekoCcPm/XLYIWZ&#10;cVc+0CUPhYgQ9hkqKENoMim9LsmiT1xDHL2Tay2GKNtCmhavEW5rOU3TubRYcVwosaH3kvQ5/7MK&#10;ZiPee73EWf61/en720HPfz+8UsPXbvsGIlAXnuFHe2cUTCd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4srsMAAADbAAAADwAAAAAAAAAAAAAAAACYAgAAZHJzL2Rv&#10;d25yZXYueG1sUEsFBgAAAAAEAAQA9QAAAIgDAAAAAA==&#10;" path="m,l571500,,,9258300,,9144000,,xe" filled="f" strokecolor="#fbe4d5 [661]" strokeweight="1pt">
                <v:stroke joinstyle="miter"/>
                <v:path arrowok="t" o:connecttype="custom" o:connectlocs="0,0;461010,0;0,7324569;0,7234142;0,0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DA"/>
    <w:rsid w:val="00000CC0"/>
    <w:rsid w:val="000054F5"/>
    <w:rsid w:val="0001338C"/>
    <w:rsid w:val="00013F12"/>
    <w:rsid w:val="00015F6F"/>
    <w:rsid w:val="00026166"/>
    <w:rsid w:val="00027880"/>
    <w:rsid w:val="00033D36"/>
    <w:rsid w:val="00035C32"/>
    <w:rsid w:val="000543FF"/>
    <w:rsid w:val="0005639B"/>
    <w:rsid w:val="00057F4F"/>
    <w:rsid w:val="0006478B"/>
    <w:rsid w:val="00073C0E"/>
    <w:rsid w:val="00081D64"/>
    <w:rsid w:val="00084EBE"/>
    <w:rsid w:val="00086530"/>
    <w:rsid w:val="00092EC2"/>
    <w:rsid w:val="00096C46"/>
    <w:rsid w:val="000A6193"/>
    <w:rsid w:val="000A63D1"/>
    <w:rsid w:val="000B5D57"/>
    <w:rsid w:val="000C65D7"/>
    <w:rsid w:val="000D2DEC"/>
    <w:rsid w:val="000D56FB"/>
    <w:rsid w:val="000D74DB"/>
    <w:rsid w:val="000E5532"/>
    <w:rsid w:val="000E5B50"/>
    <w:rsid w:val="000F2D93"/>
    <w:rsid w:val="000F3E37"/>
    <w:rsid w:val="001011E2"/>
    <w:rsid w:val="00102178"/>
    <w:rsid w:val="00104971"/>
    <w:rsid w:val="001103E1"/>
    <w:rsid w:val="00110660"/>
    <w:rsid w:val="001154F6"/>
    <w:rsid w:val="00116DB9"/>
    <w:rsid w:val="00123085"/>
    <w:rsid w:val="00130C41"/>
    <w:rsid w:val="0014241D"/>
    <w:rsid w:val="00144EC0"/>
    <w:rsid w:val="00151C1A"/>
    <w:rsid w:val="00155422"/>
    <w:rsid w:val="00156382"/>
    <w:rsid w:val="00160350"/>
    <w:rsid w:val="001605B6"/>
    <w:rsid w:val="00184DAD"/>
    <w:rsid w:val="001916EC"/>
    <w:rsid w:val="00194E17"/>
    <w:rsid w:val="0019683C"/>
    <w:rsid w:val="00197E44"/>
    <w:rsid w:val="001A2FA9"/>
    <w:rsid w:val="001A68B0"/>
    <w:rsid w:val="001B015F"/>
    <w:rsid w:val="001B4EB7"/>
    <w:rsid w:val="001C5783"/>
    <w:rsid w:val="001C5F81"/>
    <w:rsid w:val="001D0507"/>
    <w:rsid w:val="001D2508"/>
    <w:rsid w:val="001D4A08"/>
    <w:rsid w:val="001E0DC1"/>
    <w:rsid w:val="001E3DC5"/>
    <w:rsid w:val="001E404E"/>
    <w:rsid w:val="001E4C41"/>
    <w:rsid w:val="001F1140"/>
    <w:rsid w:val="001F1A6B"/>
    <w:rsid w:val="001F2F2B"/>
    <w:rsid w:val="001F52AE"/>
    <w:rsid w:val="001F77FF"/>
    <w:rsid w:val="00201569"/>
    <w:rsid w:val="00203E1E"/>
    <w:rsid w:val="00205A18"/>
    <w:rsid w:val="002077D3"/>
    <w:rsid w:val="0021349B"/>
    <w:rsid w:val="002147D0"/>
    <w:rsid w:val="002161FA"/>
    <w:rsid w:val="0023010D"/>
    <w:rsid w:val="002316A6"/>
    <w:rsid w:val="002369A7"/>
    <w:rsid w:val="0023731B"/>
    <w:rsid w:val="00237541"/>
    <w:rsid w:val="002407F8"/>
    <w:rsid w:val="00240A50"/>
    <w:rsid w:val="0024337C"/>
    <w:rsid w:val="002465AF"/>
    <w:rsid w:val="0025609C"/>
    <w:rsid w:val="00257D98"/>
    <w:rsid w:val="00270E39"/>
    <w:rsid w:val="0027615E"/>
    <w:rsid w:val="00276D44"/>
    <w:rsid w:val="00283003"/>
    <w:rsid w:val="002869FA"/>
    <w:rsid w:val="002938A9"/>
    <w:rsid w:val="0029642C"/>
    <w:rsid w:val="00297D5D"/>
    <w:rsid w:val="00297E7A"/>
    <w:rsid w:val="002A0AA6"/>
    <w:rsid w:val="002A1492"/>
    <w:rsid w:val="002A50C3"/>
    <w:rsid w:val="002B3BDA"/>
    <w:rsid w:val="002B5307"/>
    <w:rsid w:val="002C025F"/>
    <w:rsid w:val="002D2DED"/>
    <w:rsid w:val="002D37D9"/>
    <w:rsid w:val="002D399F"/>
    <w:rsid w:val="002E0152"/>
    <w:rsid w:val="002E3486"/>
    <w:rsid w:val="002F206C"/>
    <w:rsid w:val="0030025D"/>
    <w:rsid w:val="00302FC9"/>
    <w:rsid w:val="003044D7"/>
    <w:rsid w:val="00306481"/>
    <w:rsid w:val="00312E76"/>
    <w:rsid w:val="0031484C"/>
    <w:rsid w:val="00315845"/>
    <w:rsid w:val="00324CC5"/>
    <w:rsid w:val="0032654E"/>
    <w:rsid w:val="00332EA9"/>
    <w:rsid w:val="003341CE"/>
    <w:rsid w:val="00337CF7"/>
    <w:rsid w:val="0034129C"/>
    <w:rsid w:val="00342A45"/>
    <w:rsid w:val="00355AC4"/>
    <w:rsid w:val="00355ED6"/>
    <w:rsid w:val="003657DF"/>
    <w:rsid w:val="00372091"/>
    <w:rsid w:val="00376029"/>
    <w:rsid w:val="00376AFE"/>
    <w:rsid w:val="00377FBA"/>
    <w:rsid w:val="00393553"/>
    <w:rsid w:val="003938AB"/>
    <w:rsid w:val="003A5339"/>
    <w:rsid w:val="003A62C9"/>
    <w:rsid w:val="003B0B6C"/>
    <w:rsid w:val="003C7A0F"/>
    <w:rsid w:val="003D77DA"/>
    <w:rsid w:val="003E033A"/>
    <w:rsid w:val="003E0F8A"/>
    <w:rsid w:val="003F3B9B"/>
    <w:rsid w:val="003F49FA"/>
    <w:rsid w:val="0040537A"/>
    <w:rsid w:val="00407FD5"/>
    <w:rsid w:val="0041064E"/>
    <w:rsid w:val="00416BCA"/>
    <w:rsid w:val="0041783E"/>
    <w:rsid w:val="00427C27"/>
    <w:rsid w:val="004314B8"/>
    <w:rsid w:val="00431C82"/>
    <w:rsid w:val="00432B00"/>
    <w:rsid w:val="00436000"/>
    <w:rsid w:val="004363FE"/>
    <w:rsid w:val="00436D4E"/>
    <w:rsid w:val="00453B79"/>
    <w:rsid w:val="00454886"/>
    <w:rsid w:val="00455C2F"/>
    <w:rsid w:val="00463096"/>
    <w:rsid w:val="004630F6"/>
    <w:rsid w:val="004636A8"/>
    <w:rsid w:val="00465B25"/>
    <w:rsid w:val="004723FA"/>
    <w:rsid w:val="0048166A"/>
    <w:rsid w:val="00482449"/>
    <w:rsid w:val="00496BDA"/>
    <w:rsid w:val="004A357E"/>
    <w:rsid w:val="004B07E9"/>
    <w:rsid w:val="004B0C63"/>
    <w:rsid w:val="004C13E0"/>
    <w:rsid w:val="004C2CD3"/>
    <w:rsid w:val="004C45C1"/>
    <w:rsid w:val="004C5BFC"/>
    <w:rsid w:val="004D213E"/>
    <w:rsid w:val="004D2627"/>
    <w:rsid w:val="004D5729"/>
    <w:rsid w:val="004F5446"/>
    <w:rsid w:val="00502924"/>
    <w:rsid w:val="00503EF2"/>
    <w:rsid w:val="00505F66"/>
    <w:rsid w:val="00510E80"/>
    <w:rsid w:val="00514194"/>
    <w:rsid w:val="00515435"/>
    <w:rsid w:val="005158F1"/>
    <w:rsid w:val="00520D7C"/>
    <w:rsid w:val="00521EF1"/>
    <w:rsid w:val="00533C3F"/>
    <w:rsid w:val="005370EF"/>
    <w:rsid w:val="005429DC"/>
    <w:rsid w:val="00545BD0"/>
    <w:rsid w:val="00550156"/>
    <w:rsid w:val="005545BF"/>
    <w:rsid w:val="00555CA5"/>
    <w:rsid w:val="00557268"/>
    <w:rsid w:val="0056095D"/>
    <w:rsid w:val="00560967"/>
    <w:rsid w:val="005612A5"/>
    <w:rsid w:val="00562D2F"/>
    <w:rsid w:val="005645EB"/>
    <w:rsid w:val="0057087A"/>
    <w:rsid w:val="00572451"/>
    <w:rsid w:val="005738F6"/>
    <w:rsid w:val="005808BB"/>
    <w:rsid w:val="00581A89"/>
    <w:rsid w:val="00583E57"/>
    <w:rsid w:val="00584A4A"/>
    <w:rsid w:val="005953F6"/>
    <w:rsid w:val="005A2E36"/>
    <w:rsid w:val="005C38A9"/>
    <w:rsid w:val="005C4DA4"/>
    <w:rsid w:val="005C51C5"/>
    <w:rsid w:val="005D1F6F"/>
    <w:rsid w:val="005D6B8B"/>
    <w:rsid w:val="005D7BF3"/>
    <w:rsid w:val="005E08A9"/>
    <w:rsid w:val="005E5F72"/>
    <w:rsid w:val="005E735A"/>
    <w:rsid w:val="005F2689"/>
    <w:rsid w:val="005F7B8F"/>
    <w:rsid w:val="0060157A"/>
    <w:rsid w:val="00602E47"/>
    <w:rsid w:val="00602E4B"/>
    <w:rsid w:val="006048F9"/>
    <w:rsid w:val="00607AF5"/>
    <w:rsid w:val="00615BFD"/>
    <w:rsid w:val="00617EF7"/>
    <w:rsid w:val="00620225"/>
    <w:rsid w:val="0062123A"/>
    <w:rsid w:val="006248BB"/>
    <w:rsid w:val="00635176"/>
    <w:rsid w:val="006357D9"/>
    <w:rsid w:val="006361B7"/>
    <w:rsid w:val="00636296"/>
    <w:rsid w:val="00637F27"/>
    <w:rsid w:val="0064229E"/>
    <w:rsid w:val="00644918"/>
    <w:rsid w:val="00646E75"/>
    <w:rsid w:val="00656EEF"/>
    <w:rsid w:val="00662E4F"/>
    <w:rsid w:val="006659D3"/>
    <w:rsid w:val="00673F51"/>
    <w:rsid w:val="00681091"/>
    <w:rsid w:val="006841A9"/>
    <w:rsid w:val="006909F1"/>
    <w:rsid w:val="00697ECB"/>
    <w:rsid w:val="006A5B13"/>
    <w:rsid w:val="006B0464"/>
    <w:rsid w:val="006C3FB7"/>
    <w:rsid w:val="006D0CB2"/>
    <w:rsid w:val="006D4B36"/>
    <w:rsid w:val="006D52F9"/>
    <w:rsid w:val="006E3D57"/>
    <w:rsid w:val="0070618C"/>
    <w:rsid w:val="00711166"/>
    <w:rsid w:val="00720496"/>
    <w:rsid w:val="007215D7"/>
    <w:rsid w:val="00723D15"/>
    <w:rsid w:val="00726DF7"/>
    <w:rsid w:val="007450EC"/>
    <w:rsid w:val="007459B8"/>
    <w:rsid w:val="007644B7"/>
    <w:rsid w:val="007748BA"/>
    <w:rsid w:val="00776F4B"/>
    <w:rsid w:val="007803AE"/>
    <w:rsid w:val="0078073E"/>
    <w:rsid w:val="00782930"/>
    <w:rsid w:val="007831F0"/>
    <w:rsid w:val="00792ECF"/>
    <w:rsid w:val="00793C78"/>
    <w:rsid w:val="00796144"/>
    <w:rsid w:val="00796D3B"/>
    <w:rsid w:val="007A0906"/>
    <w:rsid w:val="007A1137"/>
    <w:rsid w:val="007A5532"/>
    <w:rsid w:val="007B11E8"/>
    <w:rsid w:val="007B2FD1"/>
    <w:rsid w:val="007B3BE0"/>
    <w:rsid w:val="007D3818"/>
    <w:rsid w:val="007F057C"/>
    <w:rsid w:val="007F6707"/>
    <w:rsid w:val="007F7ECF"/>
    <w:rsid w:val="008044BE"/>
    <w:rsid w:val="00816F63"/>
    <w:rsid w:val="0081726E"/>
    <w:rsid w:val="00817587"/>
    <w:rsid w:val="00817F48"/>
    <w:rsid w:val="00823C51"/>
    <w:rsid w:val="00837AB0"/>
    <w:rsid w:val="00844266"/>
    <w:rsid w:val="00844FEF"/>
    <w:rsid w:val="00856FF8"/>
    <w:rsid w:val="00860C5A"/>
    <w:rsid w:val="00860F02"/>
    <w:rsid w:val="008641EC"/>
    <w:rsid w:val="00871538"/>
    <w:rsid w:val="00874282"/>
    <w:rsid w:val="00876FDC"/>
    <w:rsid w:val="008775B2"/>
    <w:rsid w:val="00883EAC"/>
    <w:rsid w:val="00890A79"/>
    <w:rsid w:val="0089126E"/>
    <w:rsid w:val="0089506E"/>
    <w:rsid w:val="008A2797"/>
    <w:rsid w:val="008A35AD"/>
    <w:rsid w:val="008B1A24"/>
    <w:rsid w:val="008B2106"/>
    <w:rsid w:val="008B231F"/>
    <w:rsid w:val="008B4DA8"/>
    <w:rsid w:val="008B5FA6"/>
    <w:rsid w:val="008B6839"/>
    <w:rsid w:val="008B7516"/>
    <w:rsid w:val="008C1612"/>
    <w:rsid w:val="008C5435"/>
    <w:rsid w:val="008D14E2"/>
    <w:rsid w:val="008E18BB"/>
    <w:rsid w:val="008F157F"/>
    <w:rsid w:val="008F209F"/>
    <w:rsid w:val="008F3717"/>
    <w:rsid w:val="008F4427"/>
    <w:rsid w:val="008F448C"/>
    <w:rsid w:val="008F6CDB"/>
    <w:rsid w:val="00904033"/>
    <w:rsid w:val="00920152"/>
    <w:rsid w:val="00920D1E"/>
    <w:rsid w:val="00927532"/>
    <w:rsid w:val="0093041C"/>
    <w:rsid w:val="009405D0"/>
    <w:rsid w:val="00946241"/>
    <w:rsid w:val="0095068F"/>
    <w:rsid w:val="00951ECF"/>
    <w:rsid w:val="009635E7"/>
    <w:rsid w:val="00984C6D"/>
    <w:rsid w:val="00986D0F"/>
    <w:rsid w:val="009A63CC"/>
    <w:rsid w:val="009A700B"/>
    <w:rsid w:val="009B3264"/>
    <w:rsid w:val="009B5716"/>
    <w:rsid w:val="009B5AA9"/>
    <w:rsid w:val="009B62DE"/>
    <w:rsid w:val="009D1632"/>
    <w:rsid w:val="009D2CF3"/>
    <w:rsid w:val="009D32D7"/>
    <w:rsid w:val="009D55AB"/>
    <w:rsid w:val="009D5B28"/>
    <w:rsid w:val="009E14BF"/>
    <w:rsid w:val="009F22B4"/>
    <w:rsid w:val="009F651C"/>
    <w:rsid w:val="00A04FFF"/>
    <w:rsid w:val="00A10502"/>
    <w:rsid w:val="00A1625A"/>
    <w:rsid w:val="00A20280"/>
    <w:rsid w:val="00A21B77"/>
    <w:rsid w:val="00A22520"/>
    <w:rsid w:val="00A25910"/>
    <w:rsid w:val="00A264B6"/>
    <w:rsid w:val="00A44E4D"/>
    <w:rsid w:val="00A464DB"/>
    <w:rsid w:val="00A46CC4"/>
    <w:rsid w:val="00A5631F"/>
    <w:rsid w:val="00A6073D"/>
    <w:rsid w:val="00A66E95"/>
    <w:rsid w:val="00A67E3D"/>
    <w:rsid w:val="00A709F4"/>
    <w:rsid w:val="00A731A1"/>
    <w:rsid w:val="00A736EF"/>
    <w:rsid w:val="00A8742B"/>
    <w:rsid w:val="00A91ECC"/>
    <w:rsid w:val="00A9785C"/>
    <w:rsid w:val="00AB636B"/>
    <w:rsid w:val="00AB786D"/>
    <w:rsid w:val="00AC38E4"/>
    <w:rsid w:val="00AC448E"/>
    <w:rsid w:val="00AC7D51"/>
    <w:rsid w:val="00AC7DA1"/>
    <w:rsid w:val="00AE3398"/>
    <w:rsid w:val="00AE5B60"/>
    <w:rsid w:val="00AF6000"/>
    <w:rsid w:val="00B008D6"/>
    <w:rsid w:val="00B04F0A"/>
    <w:rsid w:val="00B10F11"/>
    <w:rsid w:val="00B11891"/>
    <w:rsid w:val="00B12C0F"/>
    <w:rsid w:val="00B16FA1"/>
    <w:rsid w:val="00B226C9"/>
    <w:rsid w:val="00B33BE6"/>
    <w:rsid w:val="00B43470"/>
    <w:rsid w:val="00B44AE1"/>
    <w:rsid w:val="00B55F6C"/>
    <w:rsid w:val="00B64BEB"/>
    <w:rsid w:val="00B703D9"/>
    <w:rsid w:val="00B74A8A"/>
    <w:rsid w:val="00B7721E"/>
    <w:rsid w:val="00B82F00"/>
    <w:rsid w:val="00B8654D"/>
    <w:rsid w:val="00B8671A"/>
    <w:rsid w:val="00B87741"/>
    <w:rsid w:val="00B92547"/>
    <w:rsid w:val="00B95C33"/>
    <w:rsid w:val="00BA4976"/>
    <w:rsid w:val="00BC6186"/>
    <w:rsid w:val="00BD4D02"/>
    <w:rsid w:val="00BE0F7F"/>
    <w:rsid w:val="00BE1056"/>
    <w:rsid w:val="00BE170B"/>
    <w:rsid w:val="00BF07A7"/>
    <w:rsid w:val="00BF2255"/>
    <w:rsid w:val="00BF5C05"/>
    <w:rsid w:val="00BF6191"/>
    <w:rsid w:val="00BF7D23"/>
    <w:rsid w:val="00C0169B"/>
    <w:rsid w:val="00C02CE1"/>
    <w:rsid w:val="00C032C7"/>
    <w:rsid w:val="00C1798D"/>
    <w:rsid w:val="00C200D5"/>
    <w:rsid w:val="00C2514B"/>
    <w:rsid w:val="00C27CD4"/>
    <w:rsid w:val="00C32F90"/>
    <w:rsid w:val="00C37414"/>
    <w:rsid w:val="00C43ACF"/>
    <w:rsid w:val="00C44B21"/>
    <w:rsid w:val="00C44EDF"/>
    <w:rsid w:val="00C4709B"/>
    <w:rsid w:val="00C52CAD"/>
    <w:rsid w:val="00C57B9C"/>
    <w:rsid w:val="00C67A36"/>
    <w:rsid w:val="00C72A42"/>
    <w:rsid w:val="00C80D3A"/>
    <w:rsid w:val="00C8380F"/>
    <w:rsid w:val="00C86180"/>
    <w:rsid w:val="00C9405E"/>
    <w:rsid w:val="00C957AA"/>
    <w:rsid w:val="00C95D9A"/>
    <w:rsid w:val="00CA629A"/>
    <w:rsid w:val="00CB3403"/>
    <w:rsid w:val="00CC444A"/>
    <w:rsid w:val="00CD1128"/>
    <w:rsid w:val="00CD14DA"/>
    <w:rsid w:val="00CD3E7A"/>
    <w:rsid w:val="00CD4DDD"/>
    <w:rsid w:val="00CE1C95"/>
    <w:rsid w:val="00CE3307"/>
    <w:rsid w:val="00CE48FF"/>
    <w:rsid w:val="00CE52BC"/>
    <w:rsid w:val="00CF1378"/>
    <w:rsid w:val="00CF207C"/>
    <w:rsid w:val="00CF372F"/>
    <w:rsid w:val="00CF56AB"/>
    <w:rsid w:val="00CF6932"/>
    <w:rsid w:val="00CF6F60"/>
    <w:rsid w:val="00D00639"/>
    <w:rsid w:val="00D00C3D"/>
    <w:rsid w:val="00D010A6"/>
    <w:rsid w:val="00D12A05"/>
    <w:rsid w:val="00D13654"/>
    <w:rsid w:val="00D2731E"/>
    <w:rsid w:val="00D34ACC"/>
    <w:rsid w:val="00D34D0F"/>
    <w:rsid w:val="00D3756F"/>
    <w:rsid w:val="00D37CBC"/>
    <w:rsid w:val="00D4016D"/>
    <w:rsid w:val="00D43B2C"/>
    <w:rsid w:val="00D44885"/>
    <w:rsid w:val="00D47DCF"/>
    <w:rsid w:val="00D53404"/>
    <w:rsid w:val="00D54AD0"/>
    <w:rsid w:val="00D54EF8"/>
    <w:rsid w:val="00D57DB1"/>
    <w:rsid w:val="00D604BC"/>
    <w:rsid w:val="00D64E3F"/>
    <w:rsid w:val="00D65617"/>
    <w:rsid w:val="00D656B4"/>
    <w:rsid w:val="00D66386"/>
    <w:rsid w:val="00D66A61"/>
    <w:rsid w:val="00D66CCA"/>
    <w:rsid w:val="00D71CF9"/>
    <w:rsid w:val="00D72EEA"/>
    <w:rsid w:val="00D74C8F"/>
    <w:rsid w:val="00D764C2"/>
    <w:rsid w:val="00D82E9D"/>
    <w:rsid w:val="00D86BDC"/>
    <w:rsid w:val="00D87B15"/>
    <w:rsid w:val="00D926B2"/>
    <w:rsid w:val="00D96D2B"/>
    <w:rsid w:val="00DA4E8D"/>
    <w:rsid w:val="00DA7FFD"/>
    <w:rsid w:val="00DB30FB"/>
    <w:rsid w:val="00DB5EAC"/>
    <w:rsid w:val="00DB71BA"/>
    <w:rsid w:val="00DC2034"/>
    <w:rsid w:val="00DC3067"/>
    <w:rsid w:val="00DC6182"/>
    <w:rsid w:val="00DD00B9"/>
    <w:rsid w:val="00DE06D9"/>
    <w:rsid w:val="00DE7C6A"/>
    <w:rsid w:val="00DF0571"/>
    <w:rsid w:val="00DF317E"/>
    <w:rsid w:val="00DF3459"/>
    <w:rsid w:val="00DF48FE"/>
    <w:rsid w:val="00E01698"/>
    <w:rsid w:val="00E01B91"/>
    <w:rsid w:val="00E030B7"/>
    <w:rsid w:val="00E033CC"/>
    <w:rsid w:val="00E1364E"/>
    <w:rsid w:val="00E1530A"/>
    <w:rsid w:val="00E17A9D"/>
    <w:rsid w:val="00E2129B"/>
    <w:rsid w:val="00E23A02"/>
    <w:rsid w:val="00E2763E"/>
    <w:rsid w:val="00E27F44"/>
    <w:rsid w:val="00E35A99"/>
    <w:rsid w:val="00E4202D"/>
    <w:rsid w:val="00E43808"/>
    <w:rsid w:val="00E44455"/>
    <w:rsid w:val="00E45C4F"/>
    <w:rsid w:val="00E47085"/>
    <w:rsid w:val="00E520C2"/>
    <w:rsid w:val="00E52115"/>
    <w:rsid w:val="00E525BB"/>
    <w:rsid w:val="00E52F54"/>
    <w:rsid w:val="00E55D74"/>
    <w:rsid w:val="00E62FC8"/>
    <w:rsid w:val="00E65CEE"/>
    <w:rsid w:val="00E67EA4"/>
    <w:rsid w:val="00E7567F"/>
    <w:rsid w:val="00E8340B"/>
    <w:rsid w:val="00E85A44"/>
    <w:rsid w:val="00E87950"/>
    <w:rsid w:val="00E91DBD"/>
    <w:rsid w:val="00E93397"/>
    <w:rsid w:val="00EA25BD"/>
    <w:rsid w:val="00EA2696"/>
    <w:rsid w:val="00EA54A4"/>
    <w:rsid w:val="00EA5D43"/>
    <w:rsid w:val="00EB4CBE"/>
    <w:rsid w:val="00EC0469"/>
    <w:rsid w:val="00EC25E9"/>
    <w:rsid w:val="00ED0E0B"/>
    <w:rsid w:val="00ED534C"/>
    <w:rsid w:val="00EE1493"/>
    <w:rsid w:val="00EE1966"/>
    <w:rsid w:val="00EE1F6E"/>
    <w:rsid w:val="00EF0417"/>
    <w:rsid w:val="00EF3317"/>
    <w:rsid w:val="00EF36ED"/>
    <w:rsid w:val="00EF4464"/>
    <w:rsid w:val="00EF64E9"/>
    <w:rsid w:val="00F07B58"/>
    <w:rsid w:val="00F11610"/>
    <w:rsid w:val="00F13B46"/>
    <w:rsid w:val="00F22A31"/>
    <w:rsid w:val="00F328F1"/>
    <w:rsid w:val="00F3402B"/>
    <w:rsid w:val="00F476B4"/>
    <w:rsid w:val="00F5408E"/>
    <w:rsid w:val="00F570EC"/>
    <w:rsid w:val="00F61DC4"/>
    <w:rsid w:val="00F67B55"/>
    <w:rsid w:val="00F727A4"/>
    <w:rsid w:val="00F73EEB"/>
    <w:rsid w:val="00F801DC"/>
    <w:rsid w:val="00F85ED6"/>
    <w:rsid w:val="00FA68E4"/>
    <w:rsid w:val="00FB361C"/>
    <w:rsid w:val="00FC1ED6"/>
    <w:rsid w:val="00FC736E"/>
    <w:rsid w:val="00FC7471"/>
    <w:rsid w:val="00FD080D"/>
    <w:rsid w:val="00FD2216"/>
    <w:rsid w:val="00FD6AE2"/>
    <w:rsid w:val="00FE18F3"/>
    <w:rsid w:val="00FE2FF6"/>
    <w:rsid w:val="00FF0342"/>
    <w:rsid w:val="00FF2ABE"/>
    <w:rsid w:val="00FF3FB9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924"/>
    <w:pPr>
      <w:spacing w:after="300"/>
    </w:pPr>
  </w:style>
  <w:style w:type="paragraph" w:styleId="1">
    <w:name w:val="heading 1"/>
    <w:basedOn w:val="a"/>
    <w:next w:val="a"/>
    <w:link w:val="10"/>
    <w:uiPriority w:val="9"/>
    <w:qFormat/>
    <w:rsid w:val="0005639B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qFormat/>
    <w:rsid w:val="0005639B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924"/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02924"/>
    <w:rPr>
      <w:rFonts w:asciiTheme="majorHAnsi" w:eastAsiaTheme="majorEastAsia" w:hAnsiTheme="majorHAnsi" w:cstheme="majorBidi"/>
      <w:color w:val="2E74B5" w:themeColor="accent1" w:themeShade="BF"/>
      <w:kern w:val="20"/>
      <w:sz w:val="26"/>
      <w:szCs w:val="26"/>
    </w:rPr>
  </w:style>
  <w:style w:type="paragraph" w:styleId="a3">
    <w:name w:val="Salutation"/>
    <w:basedOn w:val="a"/>
    <w:link w:val="a4"/>
    <w:uiPriority w:val="4"/>
    <w:unhideWhenUsed/>
    <w:qFormat/>
    <w:rsid w:val="0005639B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a4">
    <w:name w:val="Приветствие Знак"/>
    <w:basedOn w:val="a0"/>
    <w:link w:val="a3"/>
    <w:uiPriority w:val="4"/>
    <w:rsid w:val="0005639B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Closing"/>
    <w:basedOn w:val="a"/>
    <w:next w:val="a6"/>
    <w:link w:val="a7"/>
    <w:uiPriority w:val="6"/>
    <w:unhideWhenUsed/>
    <w:qFormat/>
    <w:rsid w:val="00583E57"/>
    <w:pPr>
      <w:spacing w:before="480" w:after="720"/>
    </w:pPr>
    <w:rPr>
      <w:rFonts w:eastAsiaTheme="minorHAnsi"/>
      <w:color w:val="595959" w:themeColor="text1" w:themeTint="A6"/>
      <w:kern w:val="20"/>
      <w:szCs w:val="20"/>
    </w:rPr>
  </w:style>
  <w:style w:type="character" w:customStyle="1" w:styleId="a7">
    <w:name w:val="Прощание Знак"/>
    <w:basedOn w:val="a0"/>
    <w:link w:val="a5"/>
    <w:uiPriority w:val="6"/>
    <w:rsid w:val="00583E57"/>
    <w:rPr>
      <w:rFonts w:eastAsiaTheme="minorHAnsi"/>
      <w:color w:val="595959" w:themeColor="text1" w:themeTint="A6"/>
      <w:kern w:val="20"/>
      <w:szCs w:val="20"/>
    </w:rPr>
  </w:style>
  <w:style w:type="paragraph" w:styleId="a6">
    <w:name w:val="Signature"/>
    <w:basedOn w:val="a"/>
    <w:link w:val="a8"/>
    <w:uiPriority w:val="7"/>
    <w:unhideWhenUsed/>
    <w:qFormat/>
    <w:rsid w:val="00583E57"/>
    <w:pPr>
      <w:spacing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a8">
    <w:name w:val="Подпись Знак"/>
    <w:basedOn w:val="a0"/>
    <w:link w:val="a6"/>
    <w:uiPriority w:val="7"/>
    <w:rsid w:val="00583E57"/>
    <w:rPr>
      <w:rFonts w:eastAsiaTheme="minorHAnsi"/>
      <w:b/>
      <w:bCs/>
      <w:color w:val="595959" w:themeColor="text1" w:themeTint="A6"/>
      <w:kern w:val="20"/>
      <w:szCs w:val="20"/>
    </w:rPr>
  </w:style>
  <w:style w:type="paragraph" w:styleId="a9">
    <w:name w:val="Normal (Web)"/>
    <w:basedOn w:val="a"/>
    <w:uiPriority w:val="99"/>
    <w:semiHidden/>
    <w:unhideWhenUsed/>
    <w:rsid w:val="0005639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a">
    <w:name w:val="Strong"/>
    <w:basedOn w:val="a0"/>
    <w:uiPriority w:val="1"/>
    <w:semiHidden/>
    <w:qFormat/>
    <w:rsid w:val="009A700B"/>
    <w:rPr>
      <w:b/>
      <w:bCs/>
    </w:rPr>
  </w:style>
  <w:style w:type="paragraph" w:customStyle="1" w:styleId="ab">
    <w:name w:val="Контактные данные"/>
    <w:basedOn w:val="a"/>
    <w:uiPriority w:val="1"/>
    <w:qFormat/>
    <w:rsid w:val="00583E57"/>
    <w:pPr>
      <w:spacing w:after="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table" w:styleId="-12">
    <w:name w:val="Grid Table 1 Light Accent 2"/>
    <w:basedOn w:val="a1"/>
    <w:uiPriority w:val="46"/>
    <w:rsid w:val="00B95C3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header"/>
    <w:basedOn w:val="a"/>
    <w:link w:val="ad"/>
    <w:uiPriority w:val="99"/>
    <w:semiHidden/>
    <w:rsid w:val="001A2FA9"/>
    <w:pPr>
      <w:tabs>
        <w:tab w:val="center" w:pos="4680"/>
        <w:tab w:val="right" w:pos="9360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02924"/>
  </w:style>
  <w:style w:type="paragraph" w:styleId="ae">
    <w:name w:val="footer"/>
    <w:basedOn w:val="a"/>
    <w:link w:val="af"/>
    <w:uiPriority w:val="99"/>
    <w:semiHidden/>
    <w:rsid w:val="001A2FA9"/>
    <w:pPr>
      <w:tabs>
        <w:tab w:val="center" w:pos="4680"/>
        <w:tab w:val="right" w:pos="9360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02924"/>
  </w:style>
  <w:style w:type="table" w:styleId="af0">
    <w:name w:val="Table Grid"/>
    <w:basedOn w:val="a1"/>
    <w:uiPriority w:val="59"/>
    <w:rsid w:val="00583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Имя получателя"/>
    <w:basedOn w:val="a"/>
    <w:next w:val="a"/>
    <w:qFormat/>
    <w:rsid w:val="00583E57"/>
    <w:pPr>
      <w:spacing w:after="0"/>
    </w:pPr>
    <w:rPr>
      <w:b/>
    </w:rPr>
  </w:style>
  <w:style w:type="paragraph" w:customStyle="1" w:styleId="af2">
    <w:name w:val="Адрес"/>
    <w:basedOn w:val="a"/>
    <w:next w:val="a"/>
    <w:qFormat/>
    <w:rsid w:val="00583E57"/>
  </w:style>
  <w:style w:type="paragraph" w:styleId="af3">
    <w:name w:val="Date"/>
    <w:basedOn w:val="a"/>
    <w:next w:val="a"/>
    <w:link w:val="af4"/>
    <w:uiPriority w:val="99"/>
    <w:rsid w:val="00583E57"/>
    <w:pPr>
      <w:spacing w:before="360" w:after="600"/>
    </w:pPr>
  </w:style>
  <w:style w:type="character" w:customStyle="1" w:styleId="af4">
    <w:name w:val="Дата Знак"/>
    <w:basedOn w:val="a0"/>
    <w:link w:val="af3"/>
    <w:uiPriority w:val="99"/>
    <w:rsid w:val="00583E57"/>
  </w:style>
  <w:style w:type="character" w:styleId="af5">
    <w:name w:val="Placeholder Text"/>
    <w:basedOn w:val="a0"/>
    <w:uiPriority w:val="99"/>
    <w:semiHidden/>
    <w:rsid w:val="00583E57"/>
    <w:rPr>
      <w:color w:val="808080"/>
    </w:rPr>
  </w:style>
  <w:style w:type="paragraph" w:styleId="af6">
    <w:name w:val="No Spacing"/>
    <w:uiPriority w:val="1"/>
    <w:qFormat/>
    <w:rsid w:val="00583E57"/>
  </w:style>
  <w:style w:type="paragraph" w:customStyle="1" w:styleId="style7">
    <w:name w:val="style7"/>
    <w:basedOn w:val="a"/>
    <w:rsid w:val="00496B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style5">
    <w:name w:val="style5"/>
    <w:basedOn w:val="a0"/>
    <w:rsid w:val="00496BDA"/>
  </w:style>
  <w:style w:type="character" w:styleId="af7">
    <w:name w:val="Hyperlink"/>
    <w:basedOn w:val="a0"/>
    <w:uiPriority w:val="99"/>
    <w:semiHidden/>
    <w:unhideWhenUsed/>
    <w:rsid w:val="00496BD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6BDA"/>
  </w:style>
  <w:style w:type="table" w:customStyle="1" w:styleId="11">
    <w:name w:val="Сетка таблицы1"/>
    <w:basedOn w:val="a1"/>
    <w:next w:val="af0"/>
    <w:uiPriority w:val="59"/>
    <w:rsid w:val="00496BDA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276D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276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rakava.com.ua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5;&#1077;&#1095;&#1072;&#1090;&#1085;&#1099;&#1081;%20&#1073;&#1083;&#1072;&#1085;&#1082;%20&#1089;%20&#1075;&#1077;&#1086;&#1084;&#1077;&#1090;&#1088;&#1080;&#1095;&#1077;&#1089;&#1082;&#1080;&#1084;%20&#1091;&#1079;&#1086;&#1088;&#1086;&#1084;.dotx" TargetMode="Externa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6899C-FB28-4D81-9DF3-2315FACF4C7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C547F71-4F2E-4D92-8202-5DA345439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63F271-8DB3-4B3D-A1DE-BA70CA55F8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D73C0F-DB60-436E-A673-48345B42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Печатный бланк с геометрическим узором.dotx</Template>
  <TotalTime>0</TotalTime>
  <Pages>5</Pages>
  <Words>1127</Words>
  <Characters>6425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2023-11-09T07:17:00Z</dcterms:created>
  <dcterms:modified xsi:type="dcterms:W3CDTF">2023-11-09T07:17:00Z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