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122" w:type="pct"/>
        <w:tblInd w:w="-851" w:type="dxa"/>
        <w:tblLook w:val="0600" w:firstRow="0" w:lastRow="0" w:firstColumn="0" w:lastColumn="0" w:noHBand="1" w:noVBand="1"/>
      </w:tblPr>
      <w:tblGrid>
        <w:gridCol w:w="5672"/>
        <w:gridCol w:w="4251"/>
      </w:tblGrid>
      <w:tr w:rsidR="00583E57" w:rsidRPr="003341CE" w:rsidTr="00D43B2C">
        <w:tc>
          <w:tcPr>
            <w:tcW w:w="2858" w:type="pct"/>
            <w:vAlign w:val="center"/>
          </w:tcPr>
          <w:p w:rsidR="00496BDA" w:rsidRDefault="00496BDA" w:rsidP="00496BDA">
            <w:pPr>
              <w:spacing w:after="0"/>
              <w:ind w:left="-675" w:hanging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10BFF" wp14:editId="5EC5F1A7">
                  <wp:extent cx="1303655" cy="1282065"/>
                  <wp:effectExtent l="0" t="0" r="0" b="0"/>
                  <wp:docPr id="67" name="Рисунок 1" descr="C:\Users\Пользователь\Desktop\AraKava\18685466_1985289968366118_1897255532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" descr="C:\Users\Пользователь\Desktop\AraKava\18685466_1985289968366118_1897255532_n.jpg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E57" w:rsidRDefault="00496BDA" w:rsidP="00496BDA">
            <w:pPr>
              <w:spacing w:after="0"/>
              <w:ind w:left="-102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 xml:space="preserve">        </w:t>
            </w:r>
            <w:r w:rsidRPr="00496BDA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>ПРАЙС</w:t>
            </w:r>
            <w:r w:rsidR="00583E57" w:rsidRPr="004B6B3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ACB139" wp14:editId="4317C10E">
                      <wp:extent cx="2227524" cy="407670"/>
                      <wp:effectExtent l="0" t="0" r="0" b="0"/>
                      <wp:docPr id="18" name="Фигура 61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7524" cy="407670"/>
                              </a:xfrm>
                              <a:prstGeom prst="rect">
                                <a:avLst/>
                              </a:prstGeom>
                              <a:ln w="3175"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      </a:ext>
                              </a:extLst>
                            </wps:spPr>
                            <wps:txbx>
                              <w:txbxContent>
                                <w:p w:rsidR="00EF4464" w:rsidRPr="007B11E8" w:rsidRDefault="00EF4464" w:rsidP="00583E57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  <w:sz w:val="21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19050" rIns="19050" bIns="19050" anchor="ctr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ACB139" id="Фигура 61" o:spid="_x0000_s1026" style="width:175.4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" filled="f" stroked="f" strokeweight=".25pt">
                      <v:stroke miterlimit="4"/>
                      <v:textbox style="mso-fit-shape-to-text:t" inset="0,1.5pt,1.5pt,1.5pt">
                        <w:txbxContent>
                          <w:p w:rsidR="00EF4464" w:rsidRPr="007B11E8" w:rsidRDefault="00EF4464" w:rsidP="00583E57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2" w:type="pct"/>
          </w:tcPr>
          <w:p w:rsidR="00496BDA" w:rsidRPr="002A0AA6" w:rsidRDefault="00496BDA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b/>
                <w:color w:val="000000"/>
                <w:sz w:val="22"/>
                <w:szCs w:val="22"/>
              </w:rPr>
            </w:pPr>
            <w:r w:rsidRPr="002A0AA6">
              <w:rPr>
                <w:rStyle w:val="style5"/>
                <w:b/>
                <w:color w:val="FF0000"/>
                <w:sz w:val="22"/>
                <w:szCs w:val="22"/>
              </w:rPr>
              <w:t>Отдел продаж, заказов/</w:t>
            </w:r>
            <w:proofErr w:type="gramStart"/>
            <w:r w:rsidRPr="002A0AA6">
              <w:rPr>
                <w:rStyle w:val="style5"/>
                <w:b/>
                <w:color w:val="FF0000"/>
                <w:sz w:val="22"/>
                <w:szCs w:val="22"/>
              </w:rPr>
              <w:t>аренда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>:</w:t>
            </w:r>
            <w:r w:rsidRPr="002A0AA6">
              <w:rPr>
                <w:b/>
                <w:color w:val="000000"/>
                <w:sz w:val="22"/>
                <w:szCs w:val="22"/>
              </w:rPr>
              <w:br/>
              <w:t>+</w:t>
            </w:r>
            <w:proofErr w:type="gramEnd"/>
            <w:r w:rsidRPr="002A0AA6">
              <w:rPr>
                <w:b/>
                <w:color w:val="000000"/>
                <w:sz w:val="22"/>
                <w:szCs w:val="22"/>
              </w:rPr>
              <w:t>38-098-596-91-34</w:t>
            </w:r>
          </w:p>
          <w:p w:rsidR="00496BDA" w:rsidRPr="002A0AA6" w:rsidRDefault="00496BDA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>Сервис:</w:t>
            </w:r>
            <w:r w:rsidRPr="002A0AA6">
              <w:rPr>
                <w:b/>
                <w:color w:val="000000"/>
                <w:sz w:val="22"/>
                <w:szCs w:val="22"/>
              </w:rPr>
              <w:br/>
              <w:t>+</w:t>
            </w:r>
            <w:proofErr w:type="gramEnd"/>
            <w:r w:rsidRPr="002A0AA6">
              <w:rPr>
                <w:b/>
                <w:color w:val="000000"/>
                <w:sz w:val="22"/>
                <w:szCs w:val="22"/>
              </w:rPr>
              <w:t>38-098-596-91-32</w:t>
            </w:r>
          </w:p>
          <w:p w:rsidR="00496BDA" w:rsidRPr="002A0AA6" w:rsidRDefault="00496BDA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arakava</w:t>
            </w:r>
            <w:proofErr w:type="spellEnd"/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>.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com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>.</w:t>
            </w:r>
            <w:proofErr w:type="spellStart"/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ua</w:t>
            </w:r>
            <w:proofErr w:type="spellEnd"/>
          </w:p>
          <w:p w:rsidR="00496BDA" w:rsidRPr="002A0AA6" w:rsidRDefault="00496BDA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b/>
                <w:color w:val="000000"/>
                <w:sz w:val="22"/>
                <w:szCs w:val="22"/>
              </w:rPr>
            </w:pPr>
            <w:r w:rsidRPr="002A0AA6">
              <w:rPr>
                <w:rStyle w:val="style5"/>
                <w:b/>
                <w:color w:val="8ABE3C"/>
                <w:sz w:val="22"/>
                <w:szCs w:val="22"/>
                <w:lang w:val="uk-UA"/>
              </w:rPr>
              <w:t>Адрес: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</w:rPr>
              <w:t xml:space="preserve"> </w:t>
            </w:r>
            <w:r w:rsidRPr="002A0AA6">
              <w:rPr>
                <w:b/>
                <w:color w:val="000000"/>
                <w:sz w:val="22"/>
                <w:szCs w:val="22"/>
              </w:rPr>
              <w:t>ул. Маршала Тимошенко, 7</w:t>
            </w:r>
          </w:p>
          <w:p w:rsidR="00496BDA" w:rsidRPr="003341CE" w:rsidRDefault="00496BDA" w:rsidP="00496BDA">
            <w:pPr>
              <w:pStyle w:val="style7"/>
              <w:spacing w:before="0" w:beforeAutospacing="0" w:after="0" w:afterAutospacing="0"/>
              <w:ind w:left="-142" w:right="-84"/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</w:pPr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e</w:t>
            </w:r>
            <w:r w:rsidRPr="003341CE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-</w:t>
            </w:r>
            <w:r w:rsidRPr="002A0AA6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mail</w:t>
            </w:r>
            <w:r w:rsidRPr="003341CE">
              <w:rPr>
                <w:rStyle w:val="style5"/>
                <w:b/>
                <w:color w:val="8ABE3C"/>
                <w:sz w:val="22"/>
                <w:szCs w:val="22"/>
                <w:lang w:val="en-US"/>
              </w:rPr>
              <w:t>:</w:t>
            </w:r>
            <w:r w:rsidRPr="002A0AA6">
              <w:rPr>
                <w:b/>
                <w:color w:val="8ABE3C"/>
                <w:sz w:val="22"/>
                <w:szCs w:val="22"/>
                <w:lang w:val="uk-UA"/>
              </w:rPr>
              <w:t xml:space="preserve"> </w:t>
            </w:r>
            <w:hyperlink r:id="rId11" w:history="1">
              <w:r w:rsidRPr="002A0AA6">
                <w:rPr>
                  <w:rStyle w:val="af7"/>
                  <w:b/>
                  <w:sz w:val="22"/>
                  <w:szCs w:val="22"/>
                  <w:lang w:val="en-US"/>
                </w:rPr>
                <w:t>info</w:t>
              </w:r>
              <w:r w:rsidRPr="003341CE">
                <w:rPr>
                  <w:rStyle w:val="af7"/>
                  <w:b/>
                  <w:sz w:val="22"/>
                  <w:szCs w:val="22"/>
                  <w:lang w:val="en-US"/>
                </w:rPr>
                <w:t>@</w:t>
              </w:r>
              <w:r w:rsidRPr="002A0AA6">
                <w:rPr>
                  <w:rStyle w:val="af7"/>
                  <w:b/>
                  <w:sz w:val="22"/>
                  <w:szCs w:val="22"/>
                  <w:lang w:val="en-US"/>
                </w:rPr>
                <w:t>arakava</w:t>
              </w:r>
              <w:r w:rsidRPr="003341CE">
                <w:rPr>
                  <w:rStyle w:val="af7"/>
                  <w:b/>
                  <w:sz w:val="22"/>
                  <w:szCs w:val="22"/>
                  <w:lang w:val="en-US"/>
                </w:rPr>
                <w:t>.</w:t>
              </w:r>
              <w:r w:rsidRPr="002A0AA6">
                <w:rPr>
                  <w:rStyle w:val="af7"/>
                  <w:b/>
                  <w:sz w:val="22"/>
                  <w:szCs w:val="22"/>
                  <w:lang w:val="en-US"/>
                </w:rPr>
                <w:t>com</w:t>
              </w:r>
              <w:r w:rsidRPr="003341CE">
                <w:rPr>
                  <w:rStyle w:val="af7"/>
                  <w:b/>
                  <w:sz w:val="22"/>
                  <w:szCs w:val="22"/>
                  <w:lang w:val="en-US"/>
                </w:rPr>
                <w:t>.</w:t>
              </w:r>
              <w:r w:rsidRPr="002A0AA6">
                <w:rPr>
                  <w:rStyle w:val="af7"/>
                  <w:b/>
                  <w:sz w:val="22"/>
                  <w:szCs w:val="22"/>
                  <w:lang w:val="en-US"/>
                </w:rPr>
                <w:t>ua</w:t>
              </w:r>
            </w:hyperlink>
          </w:p>
          <w:p w:rsidR="00583E57" w:rsidRPr="00276D44" w:rsidRDefault="00583E57" w:rsidP="00496BDA">
            <w:pPr>
              <w:pStyle w:val="ab"/>
              <w:ind w:right="-84"/>
              <w:jc w:val="right"/>
              <w:rPr>
                <w:lang w:val="uk-UA"/>
              </w:rPr>
            </w:pPr>
          </w:p>
        </w:tc>
      </w:tr>
    </w:tbl>
    <w:tbl>
      <w:tblPr>
        <w:tblStyle w:val="11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552"/>
        <w:gridCol w:w="6095"/>
        <w:gridCol w:w="992"/>
        <w:gridCol w:w="1134"/>
      </w:tblGrid>
      <w:tr w:rsidR="00496BDA" w:rsidRPr="00D9387C" w:rsidTr="00EF4464">
        <w:trPr>
          <w:trHeight w:val="276"/>
        </w:trPr>
        <w:tc>
          <w:tcPr>
            <w:tcW w:w="10773" w:type="dxa"/>
            <w:gridSpan w:val="4"/>
            <w:shd w:val="clear" w:color="auto" w:fill="FFC000"/>
          </w:tcPr>
          <w:p w:rsidR="00496BDA" w:rsidRPr="0064703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E1FAF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КОФЕ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470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AraKava</w:t>
            </w:r>
            <w:proofErr w:type="spellEnd"/>
          </w:p>
        </w:tc>
      </w:tr>
      <w:tr w:rsidR="00496BDA" w:rsidRPr="00D9387C" w:rsidTr="00EF4464">
        <w:trPr>
          <w:trHeight w:val="1975"/>
        </w:trPr>
        <w:tc>
          <w:tcPr>
            <w:tcW w:w="2552" w:type="dxa"/>
          </w:tcPr>
          <w:p w:rsidR="00496BDA" w:rsidRPr="00DC6DE8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sz w:val="24"/>
                <w:szCs w:val="24"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16EA9903" wp14:editId="40FCD5B7">
                  <wp:extent cx="1162050" cy="1162050"/>
                  <wp:effectExtent l="0" t="0" r="0" b="0"/>
                  <wp:docPr id="4" name="Рисунок 4" descr="C:\Users\User\Desktop\Документы\Изображения\Новая папка (2)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кументы\Изображения\Новая папка (2)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Кофе </w:t>
            </w:r>
            <w:proofErr w:type="gramStart"/>
            <w:r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Vittoria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 -</w:t>
            </w:r>
            <w:proofErr w:type="gramEnd"/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881697">
              <w:rPr>
                <w:rFonts w:ascii="Times New Roman" w:hAnsi="Times New Roman" w:cs="Times New Roman"/>
                <w:szCs w:val="24"/>
              </w:rPr>
              <w:t>это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тонкий, изысканный с легкой горчинкой вкус, который дарит шоколадное послевкусие. В нотках кофе присутствует начальный цитрусовый и базовый шоколадно-ореховый аромат!</w:t>
            </w:r>
          </w:p>
          <w:p w:rsidR="00496BDA" w:rsidRPr="00B07586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(арабика –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6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0%,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робуста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–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4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280 грн.</w:t>
            </w:r>
          </w:p>
        </w:tc>
      </w:tr>
      <w:tr w:rsidR="00496BDA" w:rsidRPr="00D9387C" w:rsidTr="00EF4464">
        <w:trPr>
          <w:trHeight w:val="2034"/>
        </w:trPr>
        <w:tc>
          <w:tcPr>
            <w:tcW w:w="2552" w:type="dxa"/>
          </w:tcPr>
          <w:p w:rsidR="00496BDA" w:rsidRPr="00EA2F30" w:rsidRDefault="00496BDA" w:rsidP="00EF4464">
            <w:pPr>
              <w:spacing w:after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611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9FAE37" wp14:editId="0EEB3A91">
                  <wp:extent cx="1247775" cy="1247775"/>
                  <wp:effectExtent l="0" t="0" r="9525" b="9525"/>
                  <wp:docPr id="22" name="Рисунок 22" descr="C:\Users\User\Desktop\Документы\Изображения\Новая папка (2)\viber 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кументы\Изображения\Новая папка (2)\viber 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Кофе 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Fortuna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-  </w:t>
            </w: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это изысканный вкус с едва заметной горчинкой, который обладает легким шоколадным послевкусием. Смесь африканской и индийской </w:t>
            </w:r>
            <w:proofErr w:type="spellStart"/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робусты</w:t>
            </w:r>
            <w:proofErr w:type="spellEnd"/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с отборной бразил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ь</w:t>
            </w: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ской арабикой делает неповторимым вкус этого кофе.</w:t>
            </w: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(арабика –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7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0%,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робуста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–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3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0%)</w:t>
            </w:r>
          </w:p>
        </w:tc>
        <w:tc>
          <w:tcPr>
            <w:tcW w:w="992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9387C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295</w:t>
            </w: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EF4464">
        <w:trPr>
          <w:trHeight w:val="2150"/>
        </w:trPr>
        <w:tc>
          <w:tcPr>
            <w:tcW w:w="2552" w:type="dxa"/>
          </w:tcPr>
          <w:p w:rsidR="00496BDA" w:rsidRPr="00EA2F30" w:rsidRDefault="00496BDA" w:rsidP="00EF4464">
            <w:pPr>
              <w:spacing w:after="0"/>
              <w:jc w:val="center"/>
              <w:rPr>
                <w:rFonts w:cstheme="minorHAnsi"/>
                <w:b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71328432" wp14:editId="3A0662DB">
                  <wp:extent cx="1295400" cy="1295400"/>
                  <wp:effectExtent l="0" t="0" r="0" b="0"/>
                  <wp:docPr id="48" name="Рисунок 48" descr="C:\Users\User\Desktop\Документы\Изображения\Новая папка (2)\AraKava_Coffee_20.08_Cr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окументы\Изображения\Новая папка (2)\AraKava_Coffee_20.08_Cr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Кофе  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Crema</w:t>
            </w:r>
            <w:proofErr w:type="gramEnd"/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- </w:t>
            </w: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для любителей насыщенного вкуса и яркого аромата! Великолепное сочетание арабики и </w:t>
            </w:r>
            <w:proofErr w:type="spellStart"/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робусты</w:t>
            </w:r>
            <w:proofErr w:type="spellEnd"/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никого не оставит без внимания! Преобладает яркий цветочный аромат и мягкое миндальное послевкусие.</w:t>
            </w: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(арабика – 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uk-UA"/>
              </w:rPr>
              <w:t>8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>0%, р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o</w:t>
            </w:r>
            <w:proofErr w:type="spellStart"/>
            <w:r w:rsidRPr="00881697">
              <w:rPr>
                <w:rFonts w:ascii="Times New Roman" w:hAnsi="Times New Roman" w:cs="Times New Roman"/>
                <w:b/>
                <w:szCs w:val="24"/>
              </w:rPr>
              <w:t>буста</w:t>
            </w:r>
            <w:proofErr w:type="spellEnd"/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– 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uk-UA"/>
              </w:rPr>
              <w:t>2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>0%)</w:t>
            </w:r>
          </w:p>
        </w:tc>
        <w:tc>
          <w:tcPr>
            <w:tcW w:w="992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375</w:t>
            </w: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EF4464">
        <w:trPr>
          <w:trHeight w:val="2068"/>
        </w:trPr>
        <w:tc>
          <w:tcPr>
            <w:tcW w:w="2552" w:type="dxa"/>
          </w:tcPr>
          <w:p w:rsidR="00496BDA" w:rsidRPr="00EA2F30" w:rsidRDefault="00496BDA" w:rsidP="00EF4464">
            <w:pPr>
              <w:spacing w:after="0"/>
              <w:jc w:val="center"/>
              <w:rPr>
                <w:rFonts w:cstheme="minorHAnsi"/>
                <w:b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220B4C98" wp14:editId="26861F50">
                  <wp:extent cx="1323975" cy="1323975"/>
                  <wp:effectExtent l="0" t="0" r="9525" b="9525"/>
                  <wp:docPr id="49" name="Рисунок 49" descr="C:\Users\User\Desktop\Документы\Изображения\Новая папка (2)\AraKava_Coffee_20.08_Bru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кументы\Изображения\Новая папка (2)\AraKava_Coffee_20.08_Bru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96BDA" w:rsidRPr="00881697" w:rsidRDefault="00496BDA" w:rsidP="00EF4464">
            <w:pPr>
              <w:spacing w:after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Кофе </w:t>
            </w:r>
            <w:proofErr w:type="gramStart"/>
            <w:r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Bruno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88169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81697"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-</w:t>
            </w:r>
            <w:proofErr w:type="gramEnd"/>
            <w:r w:rsidRPr="00881697"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это бархатистый, сладковатый вкус с легким цитрусовым послевкусием. При заваривании образовывается плотная и густая пенка. Купаж отборной арабики и </w:t>
            </w:r>
            <w:proofErr w:type="spellStart"/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робусты</w:t>
            </w:r>
            <w:proofErr w:type="spellEnd"/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удовлетворит всех любителей изысканного и тонкого вкуса.</w:t>
            </w: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(арабика - 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uk-UA"/>
              </w:rPr>
              <w:t>9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>0%, р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o</w:t>
            </w:r>
            <w:proofErr w:type="spellStart"/>
            <w:r w:rsidRPr="00881697">
              <w:rPr>
                <w:rFonts w:ascii="Times New Roman" w:hAnsi="Times New Roman" w:cs="Times New Roman"/>
                <w:b/>
                <w:szCs w:val="24"/>
              </w:rPr>
              <w:t>буста</w:t>
            </w:r>
            <w:proofErr w:type="spellEnd"/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– 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uk-UA"/>
              </w:rPr>
              <w:t>1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>0%)</w:t>
            </w:r>
          </w:p>
        </w:tc>
        <w:tc>
          <w:tcPr>
            <w:tcW w:w="992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420</w:t>
            </w: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EF4464">
        <w:trPr>
          <w:trHeight w:val="1999"/>
        </w:trPr>
        <w:tc>
          <w:tcPr>
            <w:tcW w:w="2552" w:type="dxa"/>
          </w:tcPr>
          <w:p w:rsidR="00496BDA" w:rsidRPr="00EA2F30" w:rsidRDefault="00496BDA" w:rsidP="00EF4464">
            <w:pPr>
              <w:spacing w:after="0"/>
              <w:jc w:val="center"/>
              <w:rPr>
                <w:rFonts w:cstheme="minorHAnsi"/>
                <w:b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026C0D78" wp14:editId="064D5A10">
                  <wp:extent cx="1323975" cy="1323975"/>
                  <wp:effectExtent l="0" t="0" r="9525" b="9525"/>
                  <wp:docPr id="51" name="Рисунок 51" descr="C:\Users\User\Desktop\Документы\Изображения\Новая папка (2)\AraKava_Coffee_20.08_Brazil Sa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окументы\Изображения\Новая папка (2)\AraKava_Coffee_20.08_Brazil Sa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Кофе 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Brazil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Santos</w:t>
            </w:r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– </w:t>
            </w:r>
            <w:r w:rsidRPr="00881697">
              <w:rPr>
                <w:rFonts w:ascii="Times New Roman" w:hAnsi="Times New Roman" w:cs="Times New Roman"/>
                <w:szCs w:val="24"/>
              </w:rPr>
              <w:t>это</w:t>
            </w:r>
          </w:p>
          <w:p w:rsidR="00496BDA" w:rsidRPr="00881697" w:rsidRDefault="00496BDA" w:rsidP="00EF4464">
            <w:pPr>
              <w:spacing w:after="0"/>
              <w:jc w:val="center"/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Ярко выраженный, густой и насыщенный вкус, который обладает сбалансированный кислинкой со сладковатыми нотами и пряным послевкусием</w:t>
            </w: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  <w:lang w:val="en-US"/>
              </w:rPr>
              <w:t>(</w:t>
            </w:r>
            <w:proofErr w:type="gramStart"/>
            <w:r w:rsidRPr="00881697">
              <w:rPr>
                <w:rFonts w:ascii="Times New Roman" w:hAnsi="Times New Roman" w:cs="Times New Roman"/>
                <w:b/>
                <w:szCs w:val="24"/>
              </w:rPr>
              <w:t>арабика</w:t>
            </w:r>
            <w:proofErr w:type="gramEnd"/>
            <w:r w:rsidRPr="00881697">
              <w:rPr>
                <w:rFonts w:ascii="Times New Roman" w:hAnsi="Times New Roman" w:cs="Times New Roman"/>
                <w:b/>
                <w:szCs w:val="24"/>
              </w:rPr>
              <w:t xml:space="preserve"> 100%)</w:t>
            </w:r>
          </w:p>
        </w:tc>
        <w:tc>
          <w:tcPr>
            <w:tcW w:w="992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420</w:t>
            </w: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грн.</w:t>
            </w:r>
          </w:p>
        </w:tc>
      </w:tr>
      <w:tr w:rsidR="00496BDA" w:rsidRPr="00D9387C" w:rsidTr="00EF4464"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lastRenderedPageBreak/>
              <w:drawing>
                <wp:inline distT="0" distB="0" distL="0" distR="0" wp14:anchorId="6084C465" wp14:editId="606F4A72">
                  <wp:extent cx="1304925" cy="1276863"/>
                  <wp:effectExtent l="0" t="0" r="0" b="0"/>
                  <wp:docPr id="32" name="Рисунок 32" descr="C:\Users\User\Desktop\Документы\Изображения\Новая папка (2)\AraKava_Coffee_20.08_Colombia Decaffeinat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\Изображения\Новая папка (2)\AraKava_Coffee_20.08_Colombia Decaffeinat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67" cy="130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Кофе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Ethiopia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>Jimma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- </w:t>
            </w: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данная арабика в отличии от других видов отличается заметной горчинкой и большим содержанием кофеина. Вкус данного сорта кофе насыщенный, с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выраженным</w:t>
            </w: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, стойким шоколадным ароматом и с густым винным послевкусием.</w:t>
            </w: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>(арабика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 грн.</w:t>
            </w:r>
          </w:p>
        </w:tc>
      </w:tr>
      <w:tr w:rsidR="00496BDA" w:rsidRPr="00D9387C" w:rsidTr="00EF4464">
        <w:trPr>
          <w:trHeight w:val="2212"/>
        </w:trPr>
        <w:tc>
          <w:tcPr>
            <w:tcW w:w="2552" w:type="dxa"/>
          </w:tcPr>
          <w:p w:rsidR="00496BDA" w:rsidRPr="006C6937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2887DA52" wp14:editId="7ECF4CA2">
                  <wp:extent cx="1374140" cy="1344589"/>
                  <wp:effectExtent l="0" t="0" r="0" b="8255"/>
                  <wp:docPr id="10" name="Рисунок 10" descr="C:\Users\User\Desktop\Документы\Изображения\Новая папка (2)\AraKava_Coffee_20.08_Colombia Decaffeinat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\Изображения\Новая папка (2)\AraKava_Coffee_20.08_Colombia Decaffeinat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71" cy="136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Кофе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Colombia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Supremo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– </w:t>
            </w: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это один из лучших южноамериканских сортов кофе.</w:t>
            </w:r>
            <w:r w:rsidRPr="00881697">
              <w:t xml:space="preserve"> </w:t>
            </w: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Вкус сбалансированный, бархатистый, сладковатый с нотками карамели и шоколада, с приятной фруктово-винной кислинкой.</w:t>
            </w: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>(арабика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грн.</w:t>
            </w:r>
          </w:p>
        </w:tc>
      </w:tr>
      <w:tr w:rsidR="00496BDA" w:rsidRPr="00D9387C" w:rsidTr="00EF4464">
        <w:trPr>
          <w:trHeight w:val="1552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val="uk-UA" w:eastAsia="uk-UA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71BBE2AD" wp14:editId="4FF4028E">
                  <wp:extent cx="1417320" cy="1365630"/>
                  <wp:effectExtent l="0" t="0" r="0" b="6350"/>
                  <wp:docPr id="52" name="Рисунок 52" descr="C:\Users\User\Desktop\Документы\Изображения\Новая папка (2)\AraKava_Coffee_20.08_Cuba Serrano Super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окументы\Изображения\Новая папка (2)\AraKava_Coffee_20.08_Cuba Serrano Super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0" cy="137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Кофе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>Cuba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>Serrano</w:t>
            </w: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>Superrio</w:t>
            </w:r>
            <w:proofErr w:type="spellEnd"/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 -</w:t>
            </w:r>
            <w:proofErr w:type="gramEnd"/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для любителей терпкого и насыщенного вкуса! Обладает сладковатым ароматом с оттенками дыма и вяленой вишни</w:t>
            </w: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>(арабика 100%)</w:t>
            </w:r>
          </w:p>
        </w:tc>
        <w:tc>
          <w:tcPr>
            <w:tcW w:w="992" w:type="dxa"/>
          </w:tcPr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87C">
              <w:rPr>
                <w:rFonts w:ascii="Times New Roman" w:hAnsi="Times New Roman" w:cs="Times New Roman"/>
                <w:b/>
                <w:sz w:val="24"/>
                <w:szCs w:val="24"/>
              </w:rPr>
              <w:t>1 кг.</w:t>
            </w:r>
          </w:p>
        </w:tc>
        <w:tc>
          <w:tcPr>
            <w:tcW w:w="1134" w:type="dxa"/>
          </w:tcPr>
          <w:p w:rsidR="00496BDA" w:rsidRPr="00D9387C" w:rsidRDefault="00496BDA" w:rsidP="00EF446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525</w:t>
            </w:r>
            <w:r w:rsidRPr="00D938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938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грн.</w:t>
            </w:r>
          </w:p>
        </w:tc>
      </w:tr>
      <w:tr w:rsidR="00496BDA" w:rsidRPr="00D9387C" w:rsidTr="00EF4464">
        <w:trPr>
          <w:trHeight w:val="2281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5F12D73A" wp14:editId="70D7BD82">
                  <wp:extent cx="1336276" cy="1257300"/>
                  <wp:effectExtent l="0" t="0" r="0" b="0"/>
                  <wp:docPr id="55" name="Рисунок 55" descr="C:\Users\User\Desktop\Документы\Изображения\Новая папка (2)\AraKava_Coffee_20.08_Colombia Decaffeinat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\Изображения\Новая папка (2)\AraKava_Coffee_20.08_Colombia Decaffeinat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63" cy="128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496BDA" w:rsidRPr="0088169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Кофе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Colombia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>Decaffeinato</w:t>
            </w:r>
            <w:proofErr w:type="spellEnd"/>
            <w:r w:rsidRPr="0088169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(без кофеина в зернах) –</w:t>
            </w:r>
            <w:r w:rsidRPr="0088169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для любителей или для тех кому противопоказан кофеин. Вкус насыщенный, с легкой кислинкой, винным привкусом и приятной бархатистой терпкостью. Обладает всеми вкусовыми оттенками настоящей колумбийской арабики.</w:t>
            </w:r>
          </w:p>
          <w:p w:rsidR="00496BDA" w:rsidRPr="00B07586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881697">
              <w:rPr>
                <w:rFonts w:ascii="Times New Roman" w:hAnsi="Times New Roman" w:cs="Times New Roman"/>
                <w:b/>
                <w:szCs w:val="24"/>
              </w:rPr>
              <w:t>(арабика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0,5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6BDA" w:rsidRPr="00D9387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 грн.</w:t>
            </w:r>
          </w:p>
        </w:tc>
      </w:tr>
      <w:tr w:rsidR="00496BDA" w:rsidRPr="00D5739D" w:rsidTr="00EF4464">
        <w:trPr>
          <w:trHeight w:val="1968"/>
        </w:trPr>
        <w:tc>
          <w:tcPr>
            <w:tcW w:w="2552" w:type="dxa"/>
          </w:tcPr>
          <w:p w:rsidR="00496BDA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1F8E2495" wp14:editId="2B1E2173">
                  <wp:extent cx="1372541" cy="1343025"/>
                  <wp:effectExtent l="0" t="0" r="0" b="0"/>
                  <wp:docPr id="33" name="Рисунок 33" descr="C:\Users\User\Desktop\Документы\Изображения\Новая папка (2)\AraKava_Coffee_20.08_Colombia Decaffeinat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кументы\Изображения\Новая папка (2)\AraKava_Coffee_20.08_Colombia Decaffeinat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66" cy="136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496BDA" w:rsidRPr="00426411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Кофе 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Brazil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>Mogiana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Вкус: сладко-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медовий</w:t>
            </w:r>
            <w:proofErr w:type="spellEnd"/>
            <w:r w:rsidRPr="0008771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сбалансированный, какао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шоколад с карамельными оттенками</w:t>
            </w:r>
          </w:p>
          <w:p w:rsidR="00496BDA" w:rsidRPr="0008771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Способ обработки: натуральный</w:t>
            </w:r>
          </w:p>
          <w:p w:rsidR="00496BDA" w:rsidRPr="0008771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Высота: 1000-1500 м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Регион: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Могиана</w:t>
            </w:r>
            <w:proofErr w:type="spellEnd"/>
          </w:p>
          <w:p w:rsidR="00496BDA" w:rsidRPr="00426411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r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>(</w:t>
            </w:r>
            <w:r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Арабика</w:t>
            </w:r>
            <w:r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 xml:space="preserve"> - 100%)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5739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Pr="00D5739D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450 грн.</w:t>
            </w:r>
          </w:p>
        </w:tc>
      </w:tr>
      <w:tr w:rsidR="00496BDA" w:rsidRPr="00D5739D" w:rsidTr="00EF4464">
        <w:trPr>
          <w:trHeight w:val="2353"/>
        </w:trPr>
        <w:tc>
          <w:tcPr>
            <w:tcW w:w="2552" w:type="dxa"/>
          </w:tcPr>
          <w:p w:rsidR="00496BDA" w:rsidRPr="00D5739D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3DF610E5" wp14:editId="23F2EC0C">
                  <wp:extent cx="1343025" cy="1343025"/>
                  <wp:effectExtent l="0" t="0" r="9525" b="9525"/>
                  <wp:docPr id="56" name="Рисунок 56" descr="C:\Users\User\Desktop\Документы\Изображения\Новая папка (2)\AraKava_Coffee_20.08_Brazil Yellow Bur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окументы\Изображения\Новая папка (2)\AraKava_Coffee_20.08_Brazil Yellow Burb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Кофе 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Brazil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Yellow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Burbon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08771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Вкус: сладкий, сбалансированный, какао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шоколад</w:t>
            </w:r>
          </w:p>
          <w:p w:rsidR="00496BDA" w:rsidRPr="0008771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Аромат: лесных орехов и миндаля</w:t>
            </w:r>
          </w:p>
          <w:p w:rsidR="00496BDA" w:rsidRPr="0008771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Разновидность: желтый бурбон</w:t>
            </w:r>
          </w:p>
          <w:p w:rsidR="00496BDA" w:rsidRPr="0008771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Способ обработки: натуральный</w:t>
            </w:r>
          </w:p>
          <w:p w:rsidR="00496BDA" w:rsidRPr="0008771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Высота: 1100-1500 м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08771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Регион: </w:t>
            </w:r>
            <w:proofErr w:type="spellStart"/>
            <w:r w:rsidRPr="0008771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Могиана</w:t>
            </w:r>
            <w:proofErr w:type="spellEnd"/>
            <w:r w:rsidRPr="0008771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плантация </w:t>
            </w:r>
            <w:proofErr w:type="spellStart"/>
            <w:r w:rsidRPr="0008771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Хайна</w:t>
            </w:r>
            <w:proofErr w:type="spellEnd"/>
          </w:p>
          <w:p w:rsidR="00496BDA" w:rsidRPr="003108C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</w:pPr>
            <w:r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>(</w:t>
            </w:r>
            <w:r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Арабика</w:t>
            </w:r>
            <w:r w:rsidRPr="00D5739D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en-US"/>
              </w:rPr>
              <w:t xml:space="preserve"> - 100%)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550 грн.</w:t>
            </w:r>
          </w:p>
        </w:tc>
      </w:tr>
      <w:tr w:rsidR="00496BDA" w:rsidRPr="00D5739D" w:rsidTr="00EF4464">
        <w:trPr>
          <w:trHeight w:val="2354"/>
        </w:trPr>
        <w:tc>
          <w:tcPr>
            <w:tcW w:w="2552" w:type="dxa"/>
          </w:tcPr>
          <w:p w:rsidR="00496BDA" w:rsidRPr="00561189" w:rsidRDefault="00496BDA" w:rsidP="00EF4464">
            <w:pPr>
              <w:spacing w:after="0"/>
              <w:jc w:val="center"/>
              <w:rPr>
                <w:rFonts w:cstheme="minorHAnsi"/>
                <w:b/>
                <w:noProof/>
                <w:lang w:eastAsia="ru-RU"/>
              </w:rPr>
            </w:pPr>
            <w:r w:rsidRPr="00561189">
              <w:rPr>
                <w:rFonts w:cstheme="minorHAnsi"/>
                <w:b/>
                <w:noProof/>
                <w:lang w:eastAsia="ru-RU"/>
              </w:rPr>
              <w:lastRenderedPageBreak/>
              <w:drawing>
                <wp:inline distT="0" distB="0" distL="0" distR="0" wp14:anchorId="1203BA35" wp14:editId="340B366E">
                  <wp:extent cx="1323975" cy="1323975"/>
                  <wp:effectExtent l="0" t="0" r="9525" b="9525"/>
                  <wp:docPr id="31" name="Рисунок 31" descr="C:\Users\User\Desktop\Документы\Изображения\Новая папка (2)\AraKava_Coffee_20.08_Brazil Yellow Bur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окументы\Изображения\Новая папка (2)\AraKava_Coffee_20.08_Brazil Yellow Burb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Pr="0015245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152457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 xml:space="preserve">Кофе Бленд №1 – </w:t>
            </w:r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это кофе со смеси 3-х лучших премиальных сортов арабики.</w:t>
            </w:r>
          </w:p>
          <w:p w:rsidR="00496BDA" w:rsidRPr="0015245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 состав входят:</w:t>
            </w:r>
          </w:p>
          <w:p w:rsidR="00496BDA" w:rsidRPr="0015245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Сальвадор </w:t>
            </w:r>
            <w:proofErr w:type="spellStart"/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Falcon</w:t>
            </w:r>
            <w:proofErr w:type="spellEnd"/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Specialty</w:t>
            </w:r>
            <w:proofErr w:type="spellEnd"/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, Гватемала, Танзания </w:t>
            </w:r>
          </w:p>
          <w:p w:rsidR="00496BDA" w:rsidRPr="0015245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Вкус: молочный шоколад, чёрные ягоды, черника, смородина </w:t>
            </w:r>
          </w:p>
          <w:p w:rsidR="00496BDA" w:rsidRPr="0015245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Аромат: чёрный чай, </w:t>
            </w:r>
            <w:proofErr w:type="gramStart"/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ягодный  </w:t>
            </w:r>
            <w:proofErr w:type="spellStart"/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микс</w:t>
            </w:r>
            <w:proofErr w:type="spellEnd"/>
            <w:proofErr w:type="gramEnd"/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</w:p>
          <w:p w:rsidR="00496BDA" w:rsidRPr="00087A5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r w:rsidRPr="00152457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Способ обработки: мытый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 кг.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650 грн.</w:t>
            </w:r>
          </w:p>
        </w:tc>
      </w:tr>
      <w:tr w:rsidR="00496BDA" w:rsidRPr="00D5739D" w:rsidTr="00816F63">
        <w:trPr>
          <w:trHeight w:val="408"/>
        </w:trPr>
        <w:tc>
          <w:tcPr>
            <w:tcW w:w="10773" w:type="dxa"/>
            <w:gridSpan w:val="4"/>
            <w:shd w:val="clear" w:color="auto" w:fill="FFC000"/>
          </w:tcPr>
          <w:p w:rsidR="00496BDA" w:rsidRPr="00816F63" w:rsidRDefault="00496BDA" w:rsidP="00816F63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24"/>
                <w:lang w:val="uk-UA"/>
              </w:rPr>
            </w:pPr>
            <w:r w:rsidRPr="0069168B">
              <w:rPr>
                <w:rFonts w:ascii="Times New Roman" w:hAnsi="Times New Roman" w:cs="Times New Roman"/>
                <w:b/>
                <w:sz w:val="32"/>
                <w:szCs w:val="24"/>
                <w:lang w:val="uk-UA"/>
              </w:rPr>
              <w:t>ЧАЙ КОНЦЕНТРАТ</w:t>
            </w:r>
          </w:p>
        </w:tc>
      </w:tr>
      <w:tr w:rsidR="00496BDA" w:rsidRPr="00867488" w:rsidTr="00816F63">
        <w:trPr>
          <w:trHeight w:val="1419"/>
        </w:trPr>
        <w:tc>
          <w:tcPr>
            <w:tcW w:w="2552" w:type="dxa"/>
          </w:tcPr>
          <w:p w:rsidR="00496BDA" w:rsidRPr="00561189" w:rsidRDefault="00496BDA" w:rsidP="00EF4464">
            <w:pPr>
              <w:spacing w:after="0"/>
              <w:jc w:val="both"/>
              <w:rPr>
                <w:rFonts w:cstheme="minorHAnsi"/>
                <w:b/>
                <w:noProof/>
                <w:lang w:eastAsia="ru-RU"/>
              </w:rPr>
            </w:pPr>
            <w:r w:rsidRPr="00C12480">
              <w:rPr>
                <w:rFonts w:cstheme="minorHAnsi"/>
                <w:b/>
                <w:noProof/>
                <w:lang w:eastAsia="ru-RU"/>
              </w:rPr>
              <w:drawing>
                <wp:inline distT="0" distB="0" distL="0" distR="0" wp14:anchorId="2D33F620" wp14:editId="3D75ED23">
                  <wp:extent cx="1418572" cy="895350"/>
                  <wp:effectExtent l="0" t="0" r="0" b="0"/>
                  <wp:docPr id="58" name="Рисунок 58" descr="C:\Users\Алла\Documents\ViberDownloads\0-02-0a-9a429d111dff21c38dee2bf37f12d75f90137f829d0302540dded57cad4fb775_2e648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ocuments\ViberDownloads\0-02-0a-9a429d111dff21c38dee2bf37f12d75f90137f829d0302540dded57cad4fb775_2e648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29" cy="92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</w:rPr>
              <w:t>Вкусы:</w:t>
            </w:r>
          </w:p>
          <w:p w:rsidR="00496BDA" w:rsidRPr="00502D33" w:rsidRDefault="00496BDA" w:rsidP="00EF4464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502D3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- Облепиха с медом </w:t>
            </w:r>
            <w:r w:rsidR="00816F6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uk-UA"/>
              </w:rPr>
              <w:t xml:space="preserve">             </w:t>
            </w:r>
            <w:r w:rsidRPr="00502D3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- Смородина </w:t>
            </w:r>
          </w:p>
          <w:p w:rsidR="00496BDA" w:rsidRPr="00502D33" w:rsidRDefault="00816F63" w:rsidP="00EF4464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- Малина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uk-UA"/>
              </w:rPr>
              <w:t xml:space="preserve">                               </w:t>
            </w:r>
            <w:r w:rsidR="00496BDA" w:rsidRPr="00502D3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uk-UA"/>
              </w:rPr>
              <w:t xml:space="preserve"> </w:t>
            </w:r>
            <w:r w:rsidR="00496BDA" w:rsidRPr="00502D3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Глинтвейн</w:t>
            </w:r>
          </w:p>
          <w:p w:rsidR="00496BDA" w:rsidRPr="00867488" w:rsidRDefault="00816F63" w:rsidP="00EF4464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- Яблоко-корица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uk-UA"/>
              </w:rPr>
              <w:t xml:space="preserve">                   </w:t>
            </w:r>
            <w:r w:rsidR="00496BDA" w:rsidRPr="00502D3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- Лимон</w:t>
            </w:r>
            <w:r w:rsidR="00496BD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-имбирь</w:t>
            </w:r>
          </w:p>
        </w:tc>
        <w:tc>
          <w:tcPr>
            <w:tcW w:w="992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67488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В 1 пак.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 xml:space="preserve"> 50 гр</w:t>
            </w:r>
            <w:r w:rsidRPr="00867488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/>
                <w:lang w:val="uk-UA"/>
              </w:rPr>
              <w:t>.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14 грн./шт.</w:t>
            </w:r>
          </w:p>
        </w:tc>
      </w:tr>
    </w:tbl>
    <w:tbl>
      <w:tblPr>
        <w:tblStyle w:val="af0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5103"/>
        <w:gridCol w:w="708"/>
        <w:gridCol w:w="709"/>
        <w:gridCol w:w="284"/>
        <w:gridCol w:w="1275"/>
      </w:tblGrid>
      <w:tr w:rsidR="00496BDA" w:rsidRPr="00867488" w:rsidTr="00EF4464">
        <w:tc>
          <w:tcPr>
            <w:tcW w:w="10773" w:type="dxa"/>
            <w:gridSpan w:val="6"/>
            <w:shd w:val="clear" w:color="auto" w:fill="FFC000"/>
          </w:tcPr>
          <w:p w:rsidR="00496BDA" w:rsidRPr="005F360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  <w:lang w:val="uk-UA"/>
              </w:rPr>
            </w:pPr>
            <w:r w:rsidRPr="005F360D"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  <w:lang w:val="uk-UA"/>
              </w:rPr>
              <w:t>ЧАЙ</w:t>
            </w:r>
          </w:p>
        </w:tc>
      </w:tr>
      <w:tr w:rsidR="00496BDA" w:rsidRPr="00867488" w:rsidTr="00816F63">
        <w:trPr>
          <w:trHeight w:val="1147"/>
        </w:trPr>
        <w:tc>
          <w:tcPr>
            <w:tcW w:w="2694" w:type="dxa"/>
          </w:tcPr>
          <w:p w:rsidR="00496BDA" w:rsidRPr="005F360D" w:rsidRDefault="00496BDA" w:rsidP="00EF4464">
            <w:pPr>
              <w:tabs>
                <w:tab w:val="left" w:pos="674"/>
              </w:tabs>
              <w:spacing w:after="0"/>
              <w:jc w:val="center"/>
              <w:rPr>
                <w:b/>
                <w:sz w:val="28"/>
                <w:szCs w:val="28"/>
                <w:lang w:val="uk-UA"/>
              </w:rPr>
            </w:pPr>
            <w:r w:rsidRPr="00502D3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172470" wp14:editId="42DDDCE4">
                  <wp:extent cx="828675" cy="828675"/>
                  <wp:effectExtent l="0" t="0" r="9525" b="9525"/>
                  <wp:docPr id="74" name="Рисунок 74" descr="C:\Users\User\Desktop\525_2275_5810_4362_8985_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525_2275_5810_4362_8985_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0B14AB" w:rsidRDefault="00496BDA" w:rsidP="00816F6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Greenfield</w:t>
            </w:r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черный</w:t>
            </w:r>
            <w:proofErr w:type="spellEnd"/>
          </w:p>
          <w:p w:rsidR="00496BDA" w:rsidRPr="000B14A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Greenfield</w:t>
            </w:r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зеленый</w:t>
            </w:r>
            <w:proofErr w:type="spellEnd"/>
          </w:p>
          <w:p w:rsidR="00496BDA" w:rsidRPr="000B14A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Greenfield</w:t>
            </w:r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жасмин</w:t>
            </w:r>
          </w:p>
          <w:p w:rsidR="00496BDA" w:rsidRPr="000B14A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proofErr w:type="spellStart"/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Greenfield</w:t>
            </w:r>
            <w:proofErr w:type="spellEnd"/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бергамот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5F360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5F360D">
              <w:rPr>
                <w:rFonts w:ascii="Times New Roman" w:hAnsi="Times New Roman" w:cs="Times New Roman"/>
                <w:b/>
                <w:lang w:val="uk-UA"/>
              </w:rPr>
              <w:t>100 шт.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01338C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133</w:t>
            </w:r>
            <w:r w:rsidR="00496BDA" w:rsidRPr="00B3626F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EF4464">
        <w:tc>
          <w:tcPr>
            <w:tcW w:w="2694" w:type="dxa"/>
          </w:tcPr>
          <w:p w:rsidR="00496BDA" w:rsidRPr="00867488" w:rsidRDefault="00496BDA" w:rsidP="00EF4464">
            <w:pPr>
              <w:spacing w:after="0"/>
              <w:jc w:val="center"/>
              <w:rPr>
                <w:b/>
                <w:lang w:val="uk-U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46FE893" wp14:editId="643A2FC2">
                  <wp:extent cx="885825" cy="8858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0B14AB" w:rsidRDefault="00496BDA" w:rsidP="00816F6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Greenfield </w:t>
            </w:r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малина</w:t>
            </w:r>
          </w:p>
          <w:p w:rsidR="00496BDA" w:rsidRPr="000B14A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Greenfield </w:t>
            </w:r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мелиса</w:t>
            </w:r>
          </w:p>
          <w:p w:rsidR="00496BDA" w:rsidRPr="000B14A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B14A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Greenfield </w:t>
            </w:r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виноград</w:t>
            </w:r>
          </w:p>
          <w:p w:rsidR="00496BDA" w:rsidRPr="000B14A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Greenfield</w:t>
            </w:r>
            <w:proofErr w:type="spellEnd"/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барабарис</w:t>
            </w:r>
            <w:proofErr w:type="spellEnd"/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204AC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>100 шт.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496BDA" w:rsidRPr="00B3626F" w:rsidRDefault="00C957A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14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="00496BDA" w:rsidRPr="00B3626F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816F63">
        <w:trPr>
          <w:trHeight w:val="1243"/>
        </w:trPr>
        <w:tc>
          <w:tcPr>
            <w:tcW w:w="2694" w:type="dxa"/>
          </w:tcPr>
          <w:p w:rsidR="00496BDA" w:rsidRPr="00EA2F30" w:rsidRDefault="00496BDA" w:rsidP="00EF4464">
            <w:pPr>
              <w:spacing w:after="0"/>
              <w:jc w:val="center"/>
              <w:rPr>
                <w:b/>
              </w:rPr>
            </w:pPr>
            <w:r w:rsidRPr="00776EEE">
              <w:rPr>
                <w:b/>
                <w:noProof/>
                <w:lang w:eastAsia="ru-RU"/>
              </w:rPr>
              <w:drawing>
                <wp:inline distT="0" distB="0" distL="0" distR="0" wp14:anchorId="274715F2" wp14:editId="6D21B10A">
                  <wp:extent cx="1123950" cy="753047"/>
                  <wp:effectExtent l="0" t="0" r="0" b="9525"/>
                  <wp:docPr id="46" name="Рисунок 46" descr="C:\Users\User\Desktop\7135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7135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07" cy="76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0B14A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Greenfield</w:t>
            </w:r>
            <w:proofErr w:type="spellEnd"/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ассорти</w:t>
            </w:r>
            <w:proofErr w:type="gramEnd"/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</w:t>
            </w:r>
            <w:proofErr w:type="spellStart"/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малина+мелисса+виноград</w:t>
            </w:r>
            <w:proofErr w:type="spellEnd"/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+</w:t>
            </w:r>
          </w:p>
          <w:p w:rsidR="00496BDA" w:rsidRPr="000B14A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4AB">
              <w:rPr>
                <w:rFonts w:ascii="Times New Roman" w:hAnsi="Times New Roman" w:cs="Times New Roman"/>
                <w:b/>
                <w:sz w:val="26"/>
                <w:szCs w:val="26"/>
              </w:rPr>
              <w:t>барбарис)</w:t>
            </w:r>
          </w:p>
        </w:tc>
        <w:tc>
          <w:tcPr>
            <w:tcW w:w="993" w:type="dxa"/>
            <w:gridSpan w:val="2"/>
          </w:tcPr>
          <w:p w:rsidR="00496BDA" w:rsidRPr="00204AC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>100 шт.</w:t>
            </w:r>
          </w:p>
          <w:p w:rsidR="00496BDA" w:rsidRPr="008474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04AC7">
              <w:rPr>
                <w:rFonts w:ascii="Times New Roman" w:hAnsi="Times New Roman" w:cs="Times New Roman"/>
                <w:b/>
              </w:rPr>
              <w:t>(по 25 шт.)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496BDA" w:rsidRPr="00B3626F" w:rsidRDefault="00D71CF9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lang w:val="uk-UA"/>
              </w:rPr>
              <w:t>40</w:t>
            </w:r>
            <w:r w:rsidR="00496BDA" w:rsidRPr="00B3626F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816F63">
        <w:trPr>
          <w:trHeight w:val="1133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b/>
                <w:noProof/>
                <w:lang w:val="uk-UA" w:eastAsia="uk-UA"/>
              </w:rPr>
            </w:pPr>
            <w:r w:rsidRPr="008E2154">
              <w:rPr>
                <w:b/>
                <w:noProof/>
                <w:lang w:eastAsia="ru-RU"/>
              </w:rPr>
              <w:drawing>
                <wp:inline distT="0" distB="0" distL="0" distR="0" wp14:anchorId="180FC602" wp14:editId="302BF433">
                  <wp:extent cx="457507" cy="704654"/>
                  <wp:effectExtent l="0" t="0" r="0" b="635"/>
                  <wp:docPr id="26" name="Рисунок 26" descr="C:\Users\serg3\Desktop\конфет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g3\Desktop\конфет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80" cy="78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154">
              <w:rPr>
                <w:b/>
                <w:noProof/>
                <w:lang w:eastAsia="ru-RU"/>
              </w:rPr>
              <w:drawing>
                <wp:inline distT="0" distB="0" distL="0" distR="0" wp14:anchorId="21440838" wp14:editId="49FC0EF4">
                  <wp:extent cx="456460" cy="704850"/>
                  <wp:effectExtent l="0" t="0" r="1270" b="0"/>
                  <wp:docPr id="79" name="Рисунок 79" descr="C:\Users\serg3\Desktop\конфет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rg3\Desktop\конфет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11" cy="79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FC0E55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0E55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Чай черный с черной смородиной пакетированный </w:t>
            </w:r>
            <w:proofErr w:type="spellStart"/>
            <w:r w:rsidRPr="00FC0E55">
              <w:rPr>
                <w:rFonts w:ascii="Times New Roman" w:hAnsi="Times New Roman" w:cs="Times New Roman"/>
                <w:b/>
                <w:shd w:val="clear" w:color="auto" w:fill="FFFFFF"/>
              </w:rPr>
              <w:t>Alokozay</w:t>
            </w:r>
            <w:proofErr w:type="spellEnd"/>
            <w:r w:rsidRPr="00FC0E55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25 x 2 г</w:t>
            </w:r>
            <w:r w:rsidRPr="00FC0E55">
              <w:rPr>
                <w:rFonts w:ascii="Times New Roman" w:hAnsi="Times New Roman" w:cs="Times New Roman"/>
                <w:b/>
                <w:shd w:val="clear" w:color="auto" w:fill="FFFFFF"/>
              </w:rPr>
              <w:br/>
            </w:r>
            <w:proofErr w:type="gramStart"/>
            <w:r w:rsidRPr="00FC0E55">
              <w:rPr>
                <w:rFonts w:ascii="Times New Roman" w:hAnsi="Times New Roman" w:cs="Times New Roman"/>
                <w:b/>
                <w:shd w:val="clear" w:color="auto" w:fill="FFFFFF"/>
              </w:rPr>
              <w:t>Чай</w:t>
            </w:r>
            <w:proofErr w:type="gramEnd"/>
            <w:r w:rsidRPr="00FC0E55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черный с персиком пакетированный </w:t>
            </w:r>
            <w:proofErr w:type="spellStart"/>
            <w:r w:rsidRPr="00FC0E55">
              <w:rPr>
                <w:rFonts w:ascii="Times New Roman" w:hAnsi="Times New Roman" w:cs="Times New Roman"/>
                <w:b/>
                <w:shd w:val="clear" w:color="auto" w:fill="FFFFFF"/>
              </w:rPr>
              <w:t>Alokozay</w:t>
            </w:r>
            <w:proofErr w:type="spellEnd"/>
            <w:r w:rsidRPr="00FC0E55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25 x 2 г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746F5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Pr="00746F5F">
              <w:rPr>
                <w:rFonts w:ascii="Times New Roman" w:hAnsi="Times New Roman" w:cs="Times New Roman"/>
                <w:b/>
              </w:rPr>
              <w:t xml:space="preserve"> шт.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  <w:r w:rsidRPr="00B3626F">
              <w:rPr>
                <w:rFonts w:ascii="Times New Roman" w:hAnsi="Times New Roman" w:cs="Times New Roman"/>
                <w:b/>
                <w:lang w:val="uk-UA"/>
              </w:rPr>
              <w:t>2 грн.</w:t>
            </w:r>
          </w:p>
        </w:tc>
      </w:tr>
      <w:tr w:rsidR="00496BDA" w:rsidTr="00EF4464">
        <w:trPr>
          <w:trHeight w:val="278"/>
        </w:trPr>
        <w:tc>
          <w:tcPr>
            <w:tcW w:w="2694" w:type="dxa"/>
            <w:shd w:val="clear" w:color="auto" w:fill="FFC000"/>
          </w:tcPr>
          <w:p w:rsidR="00496BDA" w:rsidRPr="008E2154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5811" w:type="dxa"/>
            <w:gridSpan w:val="2"/>
            <w:shd w:val="clear" w:color="auto" w:fill="FFC000"/>
          </w:tcPr>
          <w:p w:rsidR="00496BDA" w:rsidRPr="009678E9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  <w:lang w:val="en-US"/>
              </w:rPr>
            </w:pPr>
            <w:r w:rsidRPr="009678E9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 xml:space="preserve">Рассыпные чаи </w:t>
            </w:r>
            <w:r w:rsidRPr="009678E9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  <w:lang w:val="en-US"/>
              </w:rPr>
              <w:t>Gemini</w:t>
            </w:r>
          </w:p>
        </w:tc>
        <w:tc>
          <w:tcPr>
            <w:tcW w:w="993" w:type="dxa"/>
            <w:gridSpan w:val="2"/>
            <w:shd w:val="clear" w:color="auto" w:fill="FFC000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shd w:val="clear" w:color="auto" w:fill="FFC000"/>
          </w:tcPr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496BDA" w:rsidTr="00816F63">
        <w:trPr>
          <w:trHeight w:val="1014"/>
        </w:trPr>
        <w:tc>
          <w:tcPr>
            <w:tcW w:w="2694" w:type="dxa"/>
          </w:tcPr>
          <w:p w:rsidR="00496BDA" w:rsidRPr="008E2154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 w:rsidRPr="000564B4">
              <w:rPr>
                <w:b/>
                <w:noProof/>
                <w:lang w:eastAsia="ru-RU"/>
              </w:rPr>
              <w:drawing>
                <wp:inline distT="0" distB="0" distL="0" distR="0" wp14:anchorId="65D692D6" wp14:editId="73CC00AB">
                  <wp:extent cx="862965" cy="699848"/>
                  <wp:effectExtent l="0" t="0" r="0" b="5080"/>
                  <wp:docPr id="44" name="Рисунок 44" descr="C:\Users\Серж\Desktop\English-Breakfast_Gemini_leaf_Black-t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ж\Desktop\English-Breakfast_Gemini_leaf_Black-t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38" cy="73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Английский завтрак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Цейлонский черный чай </w:t>
            </w:r>
            <w:proofErr w:type="spellStart"/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Peko</w:t>
            </w:r>
            <w:proofErr w:type="spellEnd"/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, состоит из молодых листочков. Тр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адиционно имеет приятный богатый</w:t>
            </w: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вкус. 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Страна происхождения: Шри-Ланка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BF619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145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EF4464">
        <w:trPr>
          <w:trHeight w:val="1257"/>
        </w:trPr>
        <w:tc>
          <w:tcPr>
            <w:tcW w:w="2694" w:type="dxa"/>
          </w:tcPr>
          <w:p w:rsidR="00496BDA" w:rsidRPr="000564B4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 w:rsidRPr="000564B4">
              <w:rPr>
                <w:b/>
                <w:noProof/>
                <w:lang w:eastAsia="ru-RU"/>
              </w:rPr>
              <w:drawing>
                <wp:inline distT="0" distB="0" distL="0" distR="0" wp14:anchorId="744293A8" wp14:editId="392797D5">
                  <wp:extent cx="807720" cy="740411"/>
                  <wp:effectExtent l="0" t="0" r="0" b="2540"/>
                  <wp:docPr id="98" name="Рисунок 98" descr="C:\Users\Серж\Desktop\Earl-Grey_Gemini_leaf_Black-t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ж\Desktop\Earl-Grey_Gemini_leaf_Black-t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91" cy="77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Эрл Грей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Цейлонский листовой чай с цедрой апельсина и ароматом бергамота, украшенный лепестками календулы.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Ароматный цитрусовый напиток с нотками свежести.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Страна происхождения: Шри-Ланка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BF619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145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EF4464">
        <w:trPr>
          <w:trHeight w:val="1247"/>
        </w:trPr>
        <w:tc>
          <w:tcPr>
            <w:tcW w:w="2694" w:type="dxa"/>
          </w:tcPr>
          <w:p w:rsidR="00496BDA" w:rsidRPr="000564B4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 w:rsidRPr="000564B4">
              <w:rPr>
                <w:b/>
                <w:noProof/>
                <w:lang w:eastAsia="ru-RU"/>
              </w:rPr>
              <w:drawing>
                <wp:inline distT="0" distB="0" distL="0" distR="0" wp14:anchorId="3EF88D56" wp14:editId="6052F69B">
                  <wp:extent cx="832956" cy="733425"/>
                  <wp:effectExtent l="0" t="0" r="5715" b="0"/>
                  <wp:docPr id="99" name="Рисунок 99" descr="C:\Users\Серж\Desktop\Alpine-Field_Gemini_leaf_Herb-te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ж\Desktop\Alpine-Field_Gemini_leaf_Herb-te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74898" cy="7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Альпийский луг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Смесь эхинацеи, цветов ромашки, плодов шиповника, цедры апельсина, листьев ежевики, мяты, мелиссы, лепестков сафлора и василька, с пьянящим ароматом лимонной травы.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Страна происхождения: Германия, Польша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BF619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>5 грн.</w:t>
            </w:r>
          </w:p>
        </w:tc>
      </w:tr>
      <w:tr w:rsidR="00496BDA" w:rsidTr="00816F63">
        <w:trPr>
          <w:trHeight w:val="1223"/>
        </w:trPr>
        <w:tc>
          <w:tcPr>
            <w:tcW w:w="2694" w:type="dxa"/>
          </w:tcPr>
          <w:p w:rsidR="00496BDA" w:rsidRPr="000564B4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 w:rsidRPr="00BA059C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69CB7465" wp14:editId="3D3D2999">
                  <wp:extent cx="771525" cy="784239"/>
                  <wp:effectExtent l="0" t="0" r="0" b="0"/>
                  <wp:docPr id="100" name="Рисунок 100" descr="C:\Users\Серж\Desktop\Crazy-Fruit_Gemini_leaf_Fruit-t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ж\Desktop\Crazy-Fruit_Gemini_leaf_Fruit-t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41" cy="82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Наглый фрукт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Изящная смесь лепестков суданской розы, плодов клюквы, шиповника, изюма, кусочков ананаса и клубники с ароматом лесных ягод.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Страна происхождения: Египет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BF619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145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EF4464">
        <w:trPr>
          <w:trHeight w:val="511"/>
        </w:trPr>
        <w:tc>
          <w:tcPr>
            <w:tcW w:w="2694" w:type="dxa"/>
          </w:tcPr>
          <w:p w:rsidR="00496BDA" w:rsidRPr="00BA059C" w:rsidRDefault="00496BDA" w:rsidP="00EF4464">
            <w:pPr>
              <w:spacing w:after="0"/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1A36D" wp14:editId="18978C6E">
                  <wp:extent cx="844508" cy="819150"/>
                  <wp:effectExtent l="0" t="0" r="0" b="0"/>
                  <wp:docPr id="101" name="Рисунок 101" descr="Soursop | Ð¡Ð°ÑÑÐµÐ¿ Ð·ÐµÐ»Ðµ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ursop | Ð¡Ð°ÑÑÐµÐ¿ Ð·ÐµÐ»Ðµ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0742" cy="85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proofErr w:type="spellStart"/>
            <w:r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Саусеп</w:t>
            </w:r>
            <w:proofErr w:type="spellEnd"/>
            <w:r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зеленый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Сочетание слегка терпкого вкуса зеленого чая с нежным ароматом кисло-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сладких экзотических фруктов, де</w:t>
            </w: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лает напиток одним из самых вкусных видов чая. Он прекрасно расслабляет, тонизирует и освежает.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Страна происхождения: Китай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138 грн.</w:t>
            </w:r>
          </w:p>
        </w:tc>
      </w:tr>
      <w:tr w:rsidR="00496BDA" w:rsidTr="00EF4464">
        <w:trPr>
          <w:trHeight w:val="1532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306F2" wp14:editId="6E5E211E">
                  <wp:extent cx="914402" cy="838200"/>
                  <wp:effectExtent l="0" t="0" r="0" b="0"/>
                  <wp:docPr id="103" name="Рисунок 103" descr="Ð§Ð°Ð¹ ÑÐµÑÐ½ÑÐ¹ OPA | ÐÑÐ°Ð½Ð¶ Ð¿ÐµÐºÐ¾Ðµ 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§Ð°Ð¹ ÑÐµÑÐ½ÑÐ¹ OPA | ÐÑÐ°Ð½Ð¶ Ð¿ÐµÐºÐ¾Ðµ 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01" cy="86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Черный OPA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Благородный ароматный цейлонский чай с приятным, чуть пряным вкусом. Отличается теплым оранжевым оттенком. Волшебный вкус напитка согреет и успокоит. Уместен в любое время суток.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Страна происхождения: Шри-Ланка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BF619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145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816F63">
        <w:trPr>
          <w:trHeight w:val="1513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96660" wp14:editId="4B4928B2">
                  <wp:extent cx="817880" cy="898030"/>
                  <wp:effectExtent l="0" t="0" r="0" b="0"/>
                  <wp:docPr id="105" name="Рисунок 105" descr="Ð§Ð°Ð¹ ÑÐµÑÐ½ÑÐ¹ Spicy Black Tea | ÐÐ»Ð¸Ð½ÑÐ²ÐµÐ¹Ð½ ÑÐ°Ð¹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§Ð°Ð¹ ÑÐµÑÐ½ÑÐ¹ Spicy Black Tea | ÐÐ»Ð¸Ð½ÑÐ²ÐµÐ¹Ð½ ÑÐ°Ð¹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11" cy="94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DE5F60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Глинтвейн чайный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Напиток напоминает безалкогольный глинтвейн с оригинальным вкусом и потрясающим ароматом.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Черный чай </w:t>
            </w:r>
            <w:proofErr w:type="gramStart"/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 с</w:t>
            </w:r>
            <w:proofErr w:type="gramEnd"/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пряными добавками: имбирь и корица, бадьян (анис), </w:t>
            </w:r>
            <w:proofErr w:type="spellStart"/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лапачо</w:t>
            </w:r>
            <w:proofErr w:type="spellEnd"/>
            <w:r w:rsidRPr="005C0EFC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, розовый перец, кардамон, гвоздика.</w:t>
            </w:r>
          </w:p>
          <w:p w:rsidR="00496BDA" w:rsidRPr="00BA059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</w:rPr>
              <w:t>Страна происхождения: Шри-Ланка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162 грн.</w:t>
            </w:r>
          </w:p>
        </w:tc>
      </w:tr>
      <w:tr w:rsidR="00496BDA" w:rsidTr="00EF4464">
        <w:trPr>
          <w:trHeight w:val="1267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B1ADE" wp14:editId="4F328732">
                  <wp:extent cx="864870" cy="792798"/>
                  <wp:effectExtent l="0" t="0" r="0" b="7620"/>
                  <wp:docPr id="108" name="Рисунок 108" descr="Ð§Ð°Ð¹ Ð·ÐµÐ»ÐµÐ½ÑÐ¹ Mint Fantasy | ÐÑÑÐ½Ð°Ñ ÑÐ°Ð½ÑÐ°Ð·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§Ð°Ð¹ Ð·ÐµÐ»ÐµÐ½ÑÐ¹ Mint Fantasy | ÐÑÑÐ½Ð°Ñ ÑÐ°Ð½ÑÐ°Ð·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8" cy="81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</w:pPr>
            <w:r w:rsidRPr="00DE5F60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Мятная фантазия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</w:pPr>
            <w:r w:rsidRPr="00DA679C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Изысканная смесь зеленого чая с добавлением листьев мяты и ежевики, цедры апельсина, кусочков яблок, лепестков календулы, розы и васильки. 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  <w:t>Страна происхождения: Китай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 w:line="480" w:lineRule="auto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 w:line="48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BF619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145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</w:tc>
      </w:tr>
      <w:tr w:rsidR="00496BDA" w:rsidTr="00816F63">
        <w:trPr>
          <w:trHeight w:val="1044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96D1E" wp14:editId="2D5BFD94">
                  <wp:extent cx="752475" cy="689767"/>
                  <wp:effectExtent l="0" t="0" r="0" b="0"/>
                  <wp:docPr id="109" name="Рисунок 109" descr="Green Tea &amp; Goji | ÐÐµÐ»ÐµÐ½ÑÐ¹ ÑÐ°Ð¹ Ñ ÑÐ³Ð¾Ð´Ð°Ð¼Ð¸ Ð³Ð¾Ð´Ð¶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een Tea &amp; Goji | ÐÐµÐ»ÐµÐ½ÑÐ¹ ÑÐ°Ð¹ Ñ ÑÐ³Ð¾Ð´Ð°Ð¼Ð¸ Ð³Ð¾Ð´Ð¶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766" cy="72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</w:pPr>
            <w:r w:rsidRPr="00DE5F60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 xml:space="preserve">Зеленый чай с ягодами </w:t>
            </w:r>
            <w:proofErr w:type="spellStart"/>
            <w:r w:rsidRPr="00DE5F60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годжи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</w:pPr>
            <w:r w:rsidRPr="00DA679C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Оригинальная композиция: зеленый чай и ягоды </w:t>
            </w:r>
            <w:proofErr w:type="spellStart"/>
            <w:r w:rsidRPr="00DA679C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годжи</w:t>
            </w:r>
            <w:proofErr w:type="spellEnd"/>
            <w:r w:rsidRPr="00DA679C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 xml:space="preserve"> - «плод долголетия", кусочки клубники и аромат земляники. 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  <w:t>Страна происхождения: Китай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BF619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15</w:t>
            </w:r>
            <w:r w:rsidR="00496BDA">
              <w:rPr>
                <w:rFonts w:ascii="Times New Roman" w:hAnsi="Times New Roman" w:cs="Times New Roman"/>
                <w:b/>
                <w:lang w:val="uk-UA"/>
              </w:rPr>
              <w:t>5 грн.</w:t>
            </w:r>
          </w:p>
        </w:tc>
      </w:tr>
      <w:tr w:rsidR="00496BDA" w:rsidTr="00EF4464">
        <w:trPr>
          <w:trHeight w:val="1078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BDCE6" wp14:editId="70F63DFE">
                  <wp:extent cx="750051" cy="687546"/>
                  <wp:effectExtent l="0" t="0" r="0" b="0"/>
                  <wp:docPr id="111" name="Рисунок 111" descr="https://gemini.ua/wp-content/uploads/2018/02/Zelenyj-chaj-s-imbir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gemini.ua/wp-content/uploads/2018/02/Zelenyj-chaj-s-imbir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943" cy="72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</w:pPr>
            <w:r w:rsidRPr="00DE5F60">
              <w:rPr>
                <w:rFonts w:ascii="Times New Roman" w:hAnsi="Times New Roman" w:cs="Times New Roman"/>
                <w:b/>
                <w:bCs/>
                <w:sz w:val="26"/>
                <w:szCs w:val="26"/>
                <w:shd w:val="clear" w:color="auto" w:fill="FFFFFF"/>
              </w:rPr>
              <w:t>Зеленый чай с имбирем</w:t>
            </w:r>
          </w:p>
          <w:p w:rsidR="00496BDA" w:rsidRPr="00DA679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</w:pPr>
            <w:r w:rsidRPr="00DA679C">
              <w:rPr>
                <w:rFonts w:ascii="Times New Roman" w:hAnsi="Times New Roman" w:cs="Times New Roman"/>
                <w:bCs/>
                <w:sz w:val="21"/>
                <w:szCs w:val="21"/>
                <w:shd w:val="clear" w:color="auto" w:fill="FFFFFF"/>
              </w:rPr>
              <w:t>Чай зеленый байховый листовой с пряностями, лимонной травой и лепестками цветов.</w:t>
            </w:r>
          </w:p>
          <w:p w:rsidR="00496BDA" w:rsidRPr="005C0EF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</w:pPr>
            <w:r w:rsidRPr="005C0EFC"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  <w:t>Страна происхождения: Китай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B7E39">
              <w:rPr>
                <w:rFonts w:ascii="Times New Roman" w:hAnsi="Times New Roman" w:cs="Times New Roman"/>
                <w:b/>
              </w:rPr>
              <w:t>250 гр.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162 грн.</w:t>
            </w:r>
          </w:p>
        </w:tc>
      </w:tr>
      <w:tr w:rsidR="00496BDA" w:rsidTr="00EF4464">
        <w:trPr>
          <w:trHeight w:val="1209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55734"/>
                  <wp:effectExtent l="0" t="0" r="0" b="6350"/>
                  <wp:docPr id="16" name="Рисунок 16" descr="29026049_images_2454382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9026049_images_245438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59" cy="75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Pr="00880A5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0252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Фильтр-пакеты для чашки</w:t>
            </w:r>
          </w:p>
          <w:p w:rsidR="00496BDA" w:rsidRPr="00682B38" w:rsidRDefault="00496BDA" w:rsidP="00816F63">
            <w:pPr>
              <w:spacing w:after="0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682B38">
              <w:rPr>
                <w:rFonts w:ascii="Times New Roman" w:hAnsi="Times New Roman" w:cs="Times New Roman"/>
                <w:bCs/>
                <w:shd w:val="clear" w:color="auto" w:fill="FFFFFF"/>
              </w:rPr>
              <w:t>Фильтр-пакеты были придуманы для того, чтобы каждый раз вы могли заваривать то количество чая, которое нужно именно вам.</w:t>
            </w:r>
          </w:p>
        </w:tc>
        <w:tc>
          <w:tcPr>
            <w:tcW w:w="993" w:type="dxa"/>
            <w:gridSpan w:val="2"/>
          </w:tcPr>
          <w:p w:rsidR="00496BDA" w:rsidRPr="002C423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2C423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E44C0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100 </w:t>
            </w:r>
            <w:r>
              <w:rPr>
                <w:rFonts w:ascii="Times New Roman" w:hAnsi="Times New Roman" w:cs="Times New Roman"/>
                <w:b/>
              </w:rPr>
              <w:t>шт.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42 грн.</w:t>
            </w:r>
          </w:p>
        </w:tc>
      </w:tr>
      <w:tr w:rsidR="00496BDA" w:rsidTr="00EF4464">
        <w:tc>
          <w:tcPr>
            <w:tcW w:w="10773" w:type="dxa"/>
            <w:gridSpan w:val="6"/>
            <w:shd w:val="clear" w:color="auto" w:fill="FFC000"/>
          </w:tcPr>
          <w:p w:rsidR="00496BDA" w:rsidRPr="00746F5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САХАР</w:t>
            </w:r>
          </w:p>
        </w:tc>
      </w:tr>
      <w:tr w:rsidR="00496BDA" w:rsidTr="00EF4464">
        <w:tc>
          <w:tcPr>
            <w:tcW w:w="2694" w:type="dxa"/>
          </w:tcPr>
          <w:p w:rsidR="00496BDA" w:rsidRPr="00EA2F30" w:rsidRDefault="00496BDA" w:rsidP="00EF4464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51C54" wp14:editId="0C0CA174">
                  <wp:extent cx="1057275" cy="679155"/>
                  <wp:effectExtent l="0" t="0" r="0" b="6985"/>
                  <wp:docPr id="23" name="Рисунок 19" descr="C:\Users\Пользователь\Desktop\AraKava\фото кофе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AraKava\фото кофе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52" cy="69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6BDA" w:rsidRPr="00746F5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5F">
              <w:rPr>
                <w:rFonts w:ascii="Times New Roman" w:hAnsi="Times New Roman" w:cs="Times New Roman"/>
                <w:b/>
                <w:sz w:val="28"/>
                <w:szCs w:val="28"/>
              </w:rPr>
              <w:t>Сахар (фасовка 1 кг.)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496BDA" w:rsidRPr="00746F5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46F5F">
              <w:rPr>
                <w:rFonts w:ascii="Times New Roman" w:hAnsi="Times New Roman" w:cs="Times New Roman"/>
                <w:b/>
                <w:szCs w:val="28"/>
              </w:rPr>
              <w:t>1 кг.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496BDA" w:rsidRPr="00746F5F" w:rsidRDefault="00DC3067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25</w:t>
            </w:r>
            <w:r w:rsidR="00496BDA" w:rsidRPr="00746F5F">
              <w:rPr>
                <w:rFonts w:ascii="Times New Roman" w:hAnsi="Times New Roman" w:cs="Times New Roman"/>
                <w:b/>
                <w:szCs w:val="28"/>
                <w:lang w:val="uk-UA"/>
              </w:rPr>
              <w:t xml:space="preserve"> грн.</w:t>
            </w:r>
          </w:p>
        </w:tc>
      </w:tr>
      <w:tr w:rsidR="00496BDA" w:rsidTr="00EF4464">
        <w:trPr>
          <w:trHeight w:val="906"/>
        </w:trPr>
        <w:tc>
          <w:tcPr>
            <w:tcW w:w="2694" w:type="dxa"/>
          </w:tcPr>
          <w:p w:rsidR="00496BDA" w:rsidRPr="00EA2F30" w:rsidRDefault="00496BDA" w:rsidP="00EF4464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8E20A5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9A97EF" wp14:editId="54C39FE3">
                  <wp:extent cx="1076325" cy="612799"/>
                  <wp:effectExtent l="0" t="0" r="0" b="0"/>
                  <wp:docPr id="28" name="Рисунок 28" descr="C:\Users\User\Desktop\Сти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ти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72" cy="62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6BDA" w:rsidRPr="00746F5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Сахар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AraKava</w:t>
            </w:r>
            <w:proofErr w:type="spellEnd"/>
            <w:r w:rsidRPr="00AC57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46F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(в </w:t>
            </w:r>
            <w:proofErr w:type="spellStart"/>
            <w:r w:rsidRPr="00746F5F">
              <w:rPr>
                <w:rFonts w:ascii="Times New Roman" w:hAnsi="Times New Roman" w:cs="Times New Roman"/>
                <w:b/>
                <w:sz w:val="28"/>
                <w:szCs w:val="28"/>
              </w:rPr>
              <w:t>стиках</w:t>
            </w:r>
            <w:proofErr w:type="spellEnd"/>
            <w:r w:rsidRPr="00746F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5 гр.)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46F5F">
              <w:rPr>
                <w:rFonts w:ascii="Times New Roman" w:hAnsi="Times New Roman" w:cs="Times New Roman"/>
                <w:b/>
                <w:szCs w:val="28"/>
              </w:rPr>
              <w:t>1 кг.</w:t>
            </w:r>
          </w:p>
          <w:p w:rsidR="00496BDA" w:rsidRPr="00746F5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(200 шт.)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Cs w:val="28"/>
              </w:rPr>
            </w:pPr>
          </w:p>
          <w:p w:rsidR="00496BDA" w:rsidRPr="00746F5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42</w:t>
            </w:r>
            <w:r w:rsidRPr="00746F5F">
              <w:rPr>
                <w:rFonts w:ascii="Times New Roman" w:hAnsi="Times New Roman" w:cs="Times New Roman"/>
                <w:b/>
                <w:szCs w:val="28"/>
                <w:lang w:val="uk-UA"/>
              </w:rPr>
              <w:t xml:space="preserve"> грн.</w:t>
            </w:r>
          </w:p>
        </w:tc>
      </w:tr>
      <w:tr w:rsidR="00496BDA" w:rsidTr="00EF4464">
        <w:tc>
          <w:tcPr>
            <w:tcW w:w="10773" w:type="dxa"/>
            <w:gridSpan w:val="6"/>
            <w:shd w:val="clear" w:color="auto" w:fill="FFC000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БУМАЖНЫЕ СТАКАНЧИКИ / КРЫШКИ</w:t>
            </w:r>
          </w:p>
        </w:tc>
      </w:tr>
      <w:tr w:rsidR="00496BDA" w:rsidTr="00EF4464">
        <w:trPr>
          <w:trHeight w:val="1393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885825"/>
                  <wp:effectExtent l="0" t="0" r="0" b="9525"/>
                  <wp:docPr id="13" name="Рисунок 13" descr="Стака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ака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133B">
              <w:rPr>
                <w:rFonts w:ascii="Times New Roman" w:hAnsi="Times New Roman" w:cs="Times New Roman"/>
                <w:b/>
              </w:rPr>
              <w:t xml:space="preserve">Стакан бумажный </w:t>
            </w:r>
            <w:r w:rsidRPr="00571C4D">
              <w:rPr>
                <w:rFonts w:ascii="Times New Roman" w:hAnsi="Times New Roman" w:cs="Times New Roman"/>
                <w:b/>
              </w:rPr>
              <w:t>"</w:t>
            </w:r>
            <w:proofErr w:type="spellStart"/>
            <w:r w:rsidRPr="00571C4D">
              <w:rPr>
                <w:rFonts w:ascii="Times New Roman" w:hAnsi="Times New Roman" w:cs="Times New Roman"/>
                <w:b/>
              </w:rPr>
              <w:t>AraKava</w:t>
            </w:r>
            <w:proofErr w:type="spellEnd"/>
            <w:r w:rsidRPr="00571C4D">
              <w:rPr>
                <w:rFonts w:ascii="Times New Roman" w:hAnsi="Times New Roman" w:cs="Times New Roman"/>
                <w:b/>
              </w:rPr>
              <w:t xml:space="preserve">" </w:t>
            </w:r>
            <w:r w:rsidRPr="004C133B">
              <w:rPr>
                <w:rFonts w:ascii="Times New Roman" w:hAnsi="Times New Roman" w:cs="Times New Roman"/>
                <w:b/>
              </w:rPr>
              <w:t>110 мл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Стакан бумажный </w:t>
            </w:r>
            <w:r w:rsidRPr="00571C4D">
              <w:rPr>
                <w:rFonts w:ascii="Times New Roman" w:hAnsi="Times New Roman" w:cs="Times New Roman"/>
                <w:b/>
              </w:rPr>
              <w:t>"</w:t>
            </w:r>
            <w:proofErr w:type="spellStart"/>
            <w:r w:rsidRPr="00571C4D">
              <w:rPr>
                <w:rFonts w:ascii="Times New Roman" w:hAnsi="Times New Roman" w:cs="Times New Roman"/>
                <w:b/>
              </w:rPr>
              <w:t>AraKava</w:t>
            </w:r>
            <w:proofErr w:type="spellEnd"/>
            <w:r w:rsidRPr="00571C4D">
              <w:rPr>
                <w:rFonts w:ascii="Times New Roman" w:hAnsi="Times New Roman" w:cs="Times New Roman"/>
                <w:b/>
              </w:rPr>
              <w:t xml:space="preserve">" </w:t>
            </w:r>
            <w:r>
              <w:rPr>
                <w:rFonts w:ascii="Times New Roman" w:hAnsi="Times New Roman" w:cs="Times New Roman"/>
                <w:b/>
              </w:rPr>
              <w:t>175 мл.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Стакан бумажный </w:t>
            </w:r>
            <w:r w:rsidRPr="00571C4D">
              <w:rPr>
                <w:rFonts w:ascii="Times New Roman" w:hAnsi="Times New Roman" w:cs="Times New Roman"/>
                <w:b/>
              </w:rPr>
              <w:t>"</w:t>
            </w:r>
            <w:proofErr w:type="spellStart"/>
            <w:r w:rsidRPr="00571C4D">
              <w:rPr>
                <w:rFonts w:ascii="Times New Roman" w:hAnsi="Times New Roman" w:cs="Times New Roman"/>
                <w:b/>
              </w:rPr>
              <w:t>AraKava</w:t>
            </w:r>
            <w:proofErr w:type="spellEnd"/>
            <w:r w:rsidRPr="00571C4D">
              <w:rPr>
                <w:rFonts w:ascii="Times New Roman" w:hAnsi="Times New Roman" w:cs="Times New Roman"/>
                <w:b/>
              </w:rPr>
              <w:t xml:space="preserve">" </w:t>
            </w:r>
            <w:r>
              <w:rPr>
                <w:rFonts w:ascii="Times New Roman" w:hAnsi="Times New Roman" w:cs="Times New Roman"/>
                <w:b/>
              </w:rPr>
              <w:t>250 мл.</w:t>
            </w:r>
          </w:p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Стакан бумажный </w:t>
            </w:r>
            <w:r w:rsidRPr="00571C4D">
              <w:rPr>
                <w:rFonts w:ascii="Times New Roman" w:hAnsi="Times New Roman" w:cs="Times New Roman"/>
                <w:b/>
              </w:rPr>
              <w:t>"</w:t>
            </w:r>
            <w:proofErr w:type="spellStart"/>
            <w:r w:rsidRPr="00571C4D">
              <w:rPr>
                <w:rFonts w:ascii="Times New Roman" w:hAnsi="Times New Roman" w:cs="Times New Roman"/>
                <w:b/>
              </w:rPr>
              <w:t>AraKava</w:t>
            </w:r>
            <w:proofErr w:type="spellEnd"/>
            <w:r w:rsidRPr="00571C4D">
              <w:rPr>
                <w:rFonts w:ascii="Times New Roman" w:hAnsi="Times New Roman" w:cs="Times New Roman"/>
                <w:b/>
              </w:rPr>
              <w:t xml:space="preserve">" </w:t>
            </w:r>
            <w:r>
              <w:rPr>
                <w:rFonts w:ascii="Times New Roman" w:hAnsi="Times New Roman" w:cs="Times New Roman"/>
                <w:b/>
              </w:rPr>
              <w:t>350 мл.</w:t>
            </w:r>
          </w:p>
        </w:tc>
        <w:tc>
          <w:tcPr>
            <w:tcW w:w="1417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50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50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50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  <w:p w:rsidR="00496BDA" w:rsidRPr="00204AC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50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</w:tc>
        <w:tc>
          <w:tcPr>
            <w:tcW w:w="1559" w:type="dxa"/>
            <w:gridSpan w:val="2"/>
          </w:tcPr>
          <w:p w:rsidR="00496BDA" w:rsidRPr="008A774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0,3</w:t>
            </w: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  <w:r w:rsidRPr="00204AC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грн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774F">
              <w:rPr>
                <w:rFonts w:ascii="Times New Roman" w:hAnsi="Times New Roman" w:cs="Times New Roman"/>
                <w:b/>
              </w:rPr>
              <w:t xml:space="preserve">0,36 </w:t>
            </w:r>
            <w:proofErr w:type="spellStart"/>
            <w:r w:rsidRPr="008A774F">
              <w:rPr>
                <w:rFonts w:ascii="Times New Roman" w:hAnsi="Times New Roman" w:cs="Times New Roman"/>
                <w:b/>
              </w:rPr>
              <w:t>грн</w:t>
            </w:r>
            <w:proofErr w:type="spellEnd"/>
            <w:r w:rsidRPr="008A774F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A774F">
              <w:rPr>
                <w:rFonts w:ascii="Times New Roman" w:hAnsi="Times New Roman" w:cs="Times New Roman"/>
                <w:b/>
              </w:rPr>
              <w:t>шт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0,4</w:t>
            </w:r>
            <w:r w:rsidRPr="008A774F">
              <w:rPr>
                <w:rFonts w:ascii="Times New Roman" w:hAnsi="Times New Roman" w:cs="Times New Roman"/>
                <w:b/>
              </w:rPr>
              <w:t xml:space="preserve">6 </w:t>
            </w:r>
            <w:proofErr w:type="spellStart"/>
            <w:r w:rsidRPr="008A774F">
              <w:rPr>
                <w:rFonts w:ascii="Times New Roman" w:hAnsi="Times New Roman" w:cs="Times New Roman"/>
                <w:b/>
              </w:rPr>
              <w:t>грн</w:t>
            </w:r>
            <w:proofErr w:type="spellEnd"/>
            <w:r w:rsidRPr="008A774F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A774F">
              <w:rPr>
                <w:rFonts w:ascii="Times New Roman" w:hAnsi="Times New Roman" w:cs="Times New Roman"/>
                <w:b/>
              </w:rPr>
              <w:t>шт</w:t>
            </w:r>
            <w:proofErr w:type="spellEnd"/>
          </w:p>
          <w:p w:rsidR="00496BDA" w:rsidRPr="00204AC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A774F">
              <w:rPr>
                <w:rFonts w:ascii="Times New Roman" w:hAnsi="Times New Roman" w:cs="Times New Roman"/>
                <w:b/>
              </w:rPr>
              <w:t>0,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8A774F">
              <w:rPr>
                <w:rFonts w:ascii="Times New Roman" w:hAnsi="Times New Roman" w:cs="Times New Roman"/>
                <w:b/>
              </w:rPr>
              <w:t xml:space="preserve">6 </w:t>
            </w:r>
            <w:proofErr w:type="spellStart"/>
            <w:r w:rsidRPr="008A774F">
              <w:rPr>
                <w:rFonts w:ascii="Times New Roman" w:hAnsi="Times New Roman" w:cs="Times New Roman"/>
                <w:b/>
              </w:rPr>
              <w:t>грн</w:t>
            </w:r>
            <w:proofErr w:type="spellEnd"/>
            <w:r w:rsidRPr="008A774F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A774F">
              <w:rPr>
                <w:rFonts w:ascii="Times New Roman" w:hAnsi="Times New Roman" w:cs="Times New Roman"/>
                <w:b/>
              </w:rPr>
              <w:t>шт</w:t>
            </w:r>
            <w:proofErr w:type="spellEnd"/>
          </w:p>
        </w:tc>
      </w:tr>
      <w:tr w:rsidR="00496BDA" w:rsidTr="00EF4464">
        <w:trPr>
          <w:trHeight w:val="1411"/>
        </w:trPr>
        <w:tc>
          <w:tcPr>
            <w:tcW w:w="2694" w:type="dxa"/>
            <w:tcBorders>
              <w:bottom w:val="single" w:sz="4" w:space="0" w:color="auto"/>
            </w:tcBorders>
          </w:tcPr>
          <w:p w:rsidR="00496BDA" w:rsidRPr="002E2D50" w:rsidRDefault="00496BDA" w:rsidP="00EF4464">
            <w:pPr>
              <w:spacing w:after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17C92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D9AF2A" wp14:editId="0D21C716">
                  <wp:extent cx="981075" cy="840773"/>
                  <wp:effectExtent l="0" t="0" r="0" b="0"/>
                  <wp:docPr id="47" name="Рисунок 47" descr="C:\Users\User\Desktop\1529295548_w640_h640_gofra_volna_salatov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529295548_w640_h640_gofra_volna_salatov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13" cy="88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496BDA" w:rsidRPr="005B2E0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5B2E0C">
              <w:rPr>
                <w:rFonts w:ascii="Times New Roman" w:hAnsi="Times New Roman" w:cs="Times New Roman"/>
                <w:b/>
              </w:rPr>
              <w:t>Стакан</w:t>
            </w:r>
            <w:proofErr w:type="gramEnd"/>
            <w:r w:rsidRPr="005B2E0C">
              <w:rPr>
                <w:rFonts w:ascii="Times New Roman" w:hAnsi="Times New Roman" w:cs="Times New Roman"/>
                <w:b/>
              </w:rPr>
              <w:t xml:space="preserve"> гофрированный 110мл. </w:t>
            </w:r>
            <w:proofErr w:type="gramStart"/>
            <w:r w:rsidRPr="005B2E0C">
              <w:rPr>
                <w:rFonts w:ascii="Times New Roman" w:hAnsi="Times New Roman" w:cs="Times New Roman"/>
                <w:b/>
              </w:rPr>
              <w:t>Салатовый Стакан</w:t>
            </w:r>
            <w:proofErr w:type="gramEnd"/>
            <w:r w:rsidRPr="005B2E0C">
              <w:rPr>
                <w:rFonts w:ascii="Times New Roman" w:hAnsi="Times New Roman" w:cs="Times New Roman"/>
                <w:b/>
              </w:rPr>
              <w:t xml:space="preserve"> гофрированный 175мл. Салатовый</w:t>
            </w:r>
          </w:p>
          <w:p w:rsidR="00496BDA" w:rsidRPr="005B2E0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5B2E0C">
              <w:rPr>
                <w:rFonts w:ascii="Times New Roman" w:hAnsi="Times New Roman" w:cs="Times New Roman"/>
                <w:b/>
              </w:rPr>
              <w:t>Стакан</w:t>
            </w:r>
            <w:proofErr w:type="gramEnd"/>
            <w:r w:rsidRPr="005B2E0C">
              <w:rPr>
                <w:rFonts w:ascii="Times New Roman" w:hAnsi="Times New Roman" w:cs="Times New Roman"/>
                <w:b/>
              </w:rPr>
              <w:t xml:space="preserve"> гофрированный 250мл. Салатовый</w:t>
            </w:r>
          </w:p>
          <w:p w:rsidR="00496BDA" w:rsidRPr="005B2E0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5B2E0C">
              <w:rPr>
                <w:rFonts w:ascii="Times New Roman" w:hAnsi="Times New Roman" w:cs="Times New Roman"/>
                <w:b/>
              </w:rPr>
              <w:t>Стакан</w:t>
            </w:r>
            <w:proofErr w:type="gramEnd"/>
            <w:r w:rsidRPr="005B2E0C">
              <w:rPr>
                <w:rFonts w:ascii="Times New Roman" w:hAnsi="Times New Roman" w:cs="Times New Roman"/>
                <w:b/>
              </w:rPr>
              <w:t xml:space="preserve"> гофрированный 350мл. Салатовый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  <w:p w:rsidR="00496BDA" w:rsidRPr="00204AC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96BDA" w:rsidRPr="00672168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39,00 грн. 42,00 грн. 48,00 грн. 52,50 грн.</w:t>
            </w:r>
          </w:p>
        </w:tc>
      </w:tr>
      <w:tr w:rsidR="00496BDA" w:rsidTr="00816F63">
        <w:trPr>
          <w:trHeight w:val="1216"/>
        </w:trPr>
        <w:tc>
          <w:tcPr>
            <w:tcW w:w="2694" w:type="dxa"/>
            <w:tcBorders>
              <w:bottom w:val="single" w:sz="4" w:space="0" w:color="auto"/>
            </w:tcBorders>
          </w:tcPr>
          <w:p w:rsidR="00496BDA" w:rsidRPr="00E17C92" w:rsidRDefault="00496BDA" w:rsidP="00EF4464">
            <w:pPr>
              <w:spacing w:after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B7653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DF4EF6" wp14:editId="08E52782">
                  <wp:extent cx="799983" cy="723900"/>
                  <wp:effectExtent l="0" t="0" r="635" b="0"/>
                  <wp:docPr id="1" name="Рисунок 1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69" cy="73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5B2E0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Стакан белый 500 мл.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35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1,50 грн/шт.</w:t>
            </w:r>
          </w:p>
        </w:tc>
      </w:tr>
      <w:tr w:rsidR="00496BDA" w:rsidTr="00EF4464">
        <w:trPr>
          <w:trHeight w:val="909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sz w:val="28"/>
                <w:szCs w:val="28"/>
              </w:rPr>
            </w:pPr>
            <w:r w:rsidRPr="003B28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96E88" wp14:editId="02823C1D">
                  <wp:extent cx="1428750" cy="800100"/>
                  <wp:effectExtent l="0" t="0" r="0" b="0"/>
                  <wp:docPr id="39" name="Рисунок 5" descr="439391144_w200_h200_krishk_dlya_stakano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439391144_w200_h200_krishk_dlya_stakanov.jp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63" cy="80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96BDA" w:rsidRPr="005B2E0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B2E0C">
              <w:rPr>
                <w:rFonts w:ascii="Times New Roman" w:hAnsi="Times New Roman" w:cs="Times New Roman"/>
                <w:b/>
              </w:rPr>
              <w:t xml:space="preserve">Крышка </w:t>
            </w:r>
            <w:proofErr w:type="gramStart"/>
            <w:r w:rsidRPr="005B2E0C">
              <w:rPr>
                <w:rFonts w:ascii="Times New Roman" w:hAnsi="Times New Roman" w:cs="Times New Roman"/>
                <w:b/>
              </w:rPr>
              <w:t xml:space="preserve">для </w:t>
            </w:r>
            <w:proofErr w:type="spellStart"/>
            <w:r w:rsidRPr="005B2E0C">
              <w:rPr>
                <w:rFonts w:ascii="Times New Roman" w:hAnsi="Times New Roman" w:cs="Times New Roman"/>
                <w:b/>
              </w:rPr>
              <w:t>бум</w:t>
            </w:r>
            <w:proofErr w:type="gramEnd"/>
            <w:r w:rsidRPr="005B2E0C">
              <w:rPr>
                <w:rFonts w:ascii="Times New Roman" w:hAnsi="Times New Roman" w:cs="Times New Roman"/>
                <w:b/>
              </w:rPr>
              <w:t>.стакана</w:t>
            </w:r>
            <w:proofErr w:type="spellEnd"/>
            <w:r w:rsidRPr="005B2E0C">
              <w:rPr>
                <w:rFonts w:ascii="Times New Roman" w:hAnsi="Times New Roman" w:cs="Times New Roman"/>
                <w:b/>
              </w:rPr>
              <w:t xml:space="preserve"> 175 мл.</w:t>
            </w:r>
          </w:p>
          <w:p w:rsidR="00496BDA" w:rsidRPr="005B2E0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2E0C">
              <w:rPr>
                <w:rFonts w:ascii="Times New Roman" w:hAnsi="Times New Roman" w:cs="Times New Roman"/>
                <w:b/>
              </w:rPr>
              <w:t xml:space="preserve">Крышка </w:t>
            </w:r>
            <w:proofErr w:type="gramStart"/>
            <w:r w:rsidRPr="005B2E0C">
              <w:rPr>
                <w:rFonts w:ascii="Times New Roman" w:hAnsi="Times New Roman" w:cs="Times New Roman"/>
                <w:b/>
              </w:rPr>
              <w:t xml:space="preserve">для </w:t>
            </w:r>
            <w:proofErr w:type="spellStart"/>
            <w:r w:rsidRPr="005B2E0C">
              <w:rPr>
                <w:rFonts w:ascii="Times New Roman" w:hAnsi="Times New Roman" w:cs="Times New Roman"/>
                <w:b/>
              </w:rPr>
              <w:t>бум</w:t>
            </w:r>
            <w:proofErr w:type="gramEnd"/>
            <w:r w:rsidRPr="005B2E0C">
              <w:rPr>
                <w:rFonts w:ascii="Times New Roman" w:hAnsi="Times New Roman" w:cs="Times New Roman"/>
                <w:b/>
              </w:rPr>
              <w:t>.стакана</w:t>
            </w:r>
            <w:proofErr w:type="spellEnd"/>
            <w:r w:rsidRPr="005B2E0C">
              <w:rPr>
                <w:rFonts w:ascii="Times New Roman" w:hAnsi="Times New Roman" w:cs="Times New Roman"/>
                <w:b/>
              </w:rPr>
              <w:t xml:space="preserve"> 250 мл</w:t>
            </w:r>
          </w:p>
          <w:p w:rsidR="00496BDA" w:rsidRPr="005B2E0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B2E0C">
              <w:rPr>
                <w:rFonts w:ascii="Times New Roman" w:hAnsi="Times New Roman" w:cs="Times New Roman"/>
                <w:b/>
              </w:rPr>
              <w:t xml:space="preserve">Крышка </w:t>
            </w:r>
            <w:proofErr w:type="gramStart"/>
            <w:r w:rsidRPr="005B2E0C">
              <w:rPr>
                <w:rFonts w:ascii="Times New Roman" w:hAnsi="Times New Roman" w:cs="Times New Roman"/>
                <w:b/>
              </w:rPr>
              <w:t xml:space="preserve">для </w:t>
            </w:r>
            <w:proofErr w:type="spellStart"/>
            <w:r w:rsidRPr="005B2E0C">
              <w:rPr>
                <w:rFonts w:ascii="Times New Roman" w:hAnsi="Times New Roman" w:cs="Times New Roman"/>
                <w:b/>
              </w:rPr>
              <w:t>бум</w:t>
            </w:r>
            <w:proofErr w:type="gramEnd"/>
            <w:r w:rsidRPr="005B2E0C">
              <w:rPr>
                <w:rFonts w:ascii="Times New Roman" w:hAnsi="Times New Roman" w:cs="Times New Roman"/>
                <w:b/>
              </w:rPr>
              <w:t>.стакана</w:t>
            </w:r>
            <w:proofErr w:type="spellEnd"/>
            <w:r w:rsidRPr="005B2E0C">
              <w:rPr>
                <w:rFonts w:ascii="Times New Roman" w:hAnsi="Times New Roman" w:cs="Times New Roman"/>
                <w:b/>
              </w:rPr>
              <w:t xml:space="preserve"> 340 мл</w:t>
            </w:r>
          </w:p>
          <w:p w:rsidR="00496BDA" w:rsidRPr="005B2E0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B2E0C">
              <w:rPr>
                <w:rFonts w:ascii="Times New Roman" w:hAnsi="Times New Roman" w:cs="Times New Roman"/>
                <w:b/>
              </w:rPr>
              <w:t xml:space="preserve">Крышка </w:t>
            </w:r>
            <w:proofErr w:type="gramStart"/>
            <w:r w:rsidRPr="005B2E0C">
              <w:rPr>
                <w:rFonts w:ascii="Times New Roman" w:hAnsi="Times New Roman" w:cs="Times New Roman"/>
                <w:b/>
              </w:rPr>
              <w:t xml:space="preserve">для </w:t>
            </w:r>
            <w:proofErr w:type="spellStart"/>
            <w:r w:rsidRPr="005B2E0C">
              <w:rPr>
                <w:rFonts w:ascii="Times New Roman" w:hAnsi="Times New Roman" w:cs="Times New Roman"/>
                <w:b/>
              </w:rPr>
              <w:t>бум</w:t>
            </w:r>
            <w:proofErr w:type="gramEnd"/>
            <w:r w:rsidRPr="005B2E0C">
              <w:rPr>
                <w:rFonts w:ascii="Times New Roman" w:hAnsi="Times New Roman" w:cs="Times New Roman"/>
                <w:b/>
              </w:rPr>
              <w:t>.стакана</w:t>
            </w:r>
            <w:proofErr w:type="spellEnd"/>
            <w:r w:rsidRPr="005B2E0C">
              <w:rPr>
                <w:rFonts w:ascii="Times New Roman" w:hAnsi="Times New Roman" w:cs="Times New Roman"/>
                <w:b/>
              </w:rPr>
              <w:t xml:space="preserve"> 500 мл.</w:t>
            </w:r>
          </w:p>
        </w:tc>
        <w:tc>
          <w:tcPr>
            <w:tcW w:w="1701" w:type="dxa"/>
            <w:gridSpan w:val="3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50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50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50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  <w:p w:rsidR="00496BDA" w:rsidRPr="00204AC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50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</w:tc>
        <w:tc>
          <w:tcPr>
            <w:tcW w:w="1275" w:type="dxa"/>
          </w:tcPr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C133B">
              <w:rPr>
                <w:rFonts w:ascii="Times New Roman" w:hAnsi="Times New Roman" w:cs="Times New Roman"/>
                <w:b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lang w:val="uk-UA"/>
              </w:rPr>
              <w:t>7</w:t>
            </w:r>
            <w:r w:rsidRPr="004C133B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4C133B">
              <w:rPr>
                <w:rFonts w:ascii="Times New Roman" w:hAnsi="Times New Roman" w:cs="Times New Roman"/>
                <w:b/>
              </w:rPr>
              <w:t xml:space="preserve"> грн</w:t>
            </w:r>
            <w:proofErr w:type="gramEnd"/>
            <w:r w:rsidRPr="004C133B">
              <w:rPr>
                <w:rFonts w:ascii="Times New Roman" w:hAnsi="Times New Roman" w:cs="Times New Roman"/>
                <w:b/>
              </w:rPr>
              <w:t>.</w:t>
            </w:r>
          </w:p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C133B">
              <w:rPr>
                <w:rFonts w:ascii="Times New Roman" w:hAnsi="Times New Roman" w:cs="Times New Roman"/>
                <w:b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Pr="004C133B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4C133B">
              <w:rPr>
                <w:rFonts w:ascii="Times New Roman" w:hAnsi="Times New Roman" w:cs="Times New Roman"/>
                <w:b/>
              </w:rPr>
              <w:t xml:space="preserve"> грн</w:t>
            </w:r>
            <w:proofErr w:type="gramEnd"/>
            <w:r w:rsidRPr="004C133B">
              <w:rPr>
                <w:rFonts w:ascii="Times New Roman" w:hAnsi="Times New Roman" w:cs="Times New Roman"/>
                <w:b/>
              </w:rPr>
              <w:t>.</w:t>
            </w:r>
          </w:p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C133B">
              <w:rPr>
                <w:rFonts w:ascii="Times New Roman" w:hAnsi="Times New Roman" w:cs="Times New Roman"/>
                <w:b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lang w:val="uk-UA"/>
              </w:rPr>
              <w:t>9</w:t>
            </w:r>
            <w:r w:rsidRPr="004C133B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4C133B">
              <w:rPr>
                <w:rFonts w:ascii="Times New Roman" w:hAnsi="Times New Roman" w:cs="Times New Roman"/>
                <w:b/>
              </w:rPr>
              <w:t xml:space="preserve"> грн</w:t>
            </w:r>
            <w:proofErr w:type="gramEnd"/>
            <w:r w:rsidRPr="004C133B">
              <w:rPr>
                <w:rFonts w:ascii="Times New Roman" w:hAnsi="Times New Roman" w:cs="Times New Roman"/>
                <w:b/>
              </w:rPr>
              <w:t>.</w:t>
            </w:r>
          </w:p>
          <w:p w:rsidR="00496BDA" w:rsidRPr="004C133B" w:rsidRDefault="00BF6191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/>
              </w:rPr>
              <w:t>32</w:t>
            </w:r>
            <w:r w:rsidR="00496BDA" w:rsidRPr="004C133B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496BDA">
              <w:rPr>
                <w:rFonts w:ascii="Times New Roman" w:hAnsi="Times New Roman" w:cs="Times New Roman"/>
                <w:b/>
              </w:rPr>
              <w:t xml:space="preserve"> грн</w:t>
            </w:r>
            <w:proofErr w:type="gramEnd"/>
            <w:r w:rsidR="00496BDA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496BDA" w:rsidTr="00EF4464">
        <w:tc>
          <w:tcPr>
            <w:tcW w:w="10773" w:type="dxa"/>
            <w:gridSpan w:val="6"/>
            <w:shd w:val="clear" w:color="auto" w:fill="FFC000"/>
          </w:tcPr>
          <w:p w:rsidR="00496BDA" w:rsidRPr="00C9155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ДРУГОЕ</w:t>
            </w:r>
          </w:p>
        </w:tc>
      </w:tr>
      <w:tr w:rsidR="00496BDA" w:rsidTr="00EF4464">
        <w:trPr>
          <w:trHeight w:val="1252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sz w:val="28"/>
                <w:szCs w:val="28"/>
              </w:rPr>
            </w:pPr>
            <w:r w:rsidRPr="0015245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8DCCE" wp14:editId="5B4BB47C">
                  <wp:extent cx="942077" cy="753739"/>
                  <wp:effectExtent l="0" t="0" r="0" b="8890"/>
                  <wp:docPr id="75" name="Рисунок 75" descr="C:\Users\User\Desktop\trubochki-dlya-koktejlej-10-240-mm-pryamye-cvet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trubochki-dlya-koktejlej-10-240-mm-pryamye-cvet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0" cy="78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96BDA" w:rsidRPr="00FC0E55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0E55">
              <w:rPr>
                <w:rFonts w:ascii="Times New Roman" w:hAnsi="Times New Roman" w:cs="Times New Roman"/>
                <w:b/>
              </w:rPr>
              <w:t xml:space="preserve">Трубочка с коленом 5мм.21,5см.1000шт. </w:t>
            </w:r>
            <w:proofErr w:type="spellStart"/>
            <w:r w:rsidRPr="00FC0E55">
              <w:rPr>
                <w:rFonts w:ascii="Times New Roman" w:hAnsi="Times New Roman" w:cs="Times New Roman"/>
                <w:b/>
              </w:rPr>
              <w:t>Микс</w:t>
            </w:r>
            <w:proofErr w:type="spellEnd"/>
          </w:p>
          <w:p w:rsidR="00496BDA" w:rsidRPr="0037430D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204AC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1000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90 </w:t>
            </w:r>
            <w:r w:rsidRPr="00B3626F">
              <w:rPr>
                <w:rFonts w:ascii="Times New Roman" w:hAnsi="Times New Roman" w:cs="Times New Roman"/>
                <w:b/>
              </w:rPr>
              <w:t>грн.</w:t>
            </w:r>
          </w:p>
        </w:tc>
      </w:tr>
      <w:tr w:rsidR="00496BDA" w:rsidTr="00EF4464">
        <w:trPr>
          <w:trHeight w:val="1078"/>
        </w:trPr>
        <w:tc>
          <w:tcPr>
            <w:tcW w:w="2694" w:type="dxa"/>
          </w:tcPr>
          <w:p w:rsidR="00496BDA" w:rsidRDefault="00496BDA" w:rsidP="00EF4464">
            <w:pPr>
              <w:spacing w:after="0"/>
              <w:jc w:val="center"/>
              <w:rPr>
                <w:sz w:val="28"/>
                <w:szCs w:val="28"/>
              </w:rPr>
            </w:pPr>
            <w:r w:rsidRPr="00DA48D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7EE3D" wp14:editId="025B50F0">
                  <wp:extent cx="1197610" cy="644969"/>
                  <wp:effectExtent l="0" t="0" r="2540" b="3175"/>
                  <wp:docPr id="72" name="Рисунок 72" descr="C:\Users\User\Desktop\477474764_1_644x461_termopoyas-dlya-bumazhnyh-stakanov-ode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477474764_1_644x461_termopoyas-dlya-bumazhnyh-stakanov-ode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28" cy="68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816F63" w:rsidRDefault="00816F63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DE5F60">
              <w:rPr>
                <w:rFonts w:ascii="Times New Roman" w:hAnsi="Times New Roman" w:cs="Times New Roman"/>
                <w:b/>
              </w:rPr>
              <w:t>Термопояса</w:t>
            </w:r>
            <w:proofErr w:type="spellEnd"/>
            <w:r w:rsidRPr="00DE5F60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DE5F60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proofErr w:type="gramEnd"/>
            <w:r w:rsidRPr="00DE5F60">
              <w:rPr>
                <w:rFonts w:ascii="Times New Roman" w:hAnsi="Times New Roman" w:cs="Times New Roman"/>
                <w:b/>
              </w:rPr>
              <w:t>Капхолдеры</w:t>
            </w:r>
            <w:proofErr w:type="spellEnd"/>
            <w:r w:rsidRPr="00DE5F60">
              <w:rPr>
                <w:rFonts w:ascii="Times New Roman" w:hAnsi="Times New Roman" w:cs="Times New Roman"/>
                <w:b/>
              </w:rPr>
              <w:t>) клееные  250/340</w:t>
            </w:r>
            <w:r w:rsidRPr="00DE5F60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DE5F60">
              <w:rPr>
                <w:rFonts w:ascii="Times New Roman" w:hAnsi="Times New Roman" w:cs="Times New Roman"/>
                <w:b/>
              </w:rPr>
              <w:t>мл.</w:t>
            </w:r>
          </w:p>
          <w:p w:rsidR="00496BDA" w:rsidRPr="00DC4312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DE5F60">
              <w:rPr>
                <w:rFonts w:ascii="Times New Roman" w:hAnsi="Times New Roman" w:cs="Times New Roman"/>
                <w:b/>
              </w:rPr>
              <w:t>Термопояса</w:t>
            </w:r>
            <w:proofErr w:type="spellEnd"/>
            <w:r w:rsidRPr="00DE5F60">
              <w:rPr>
                <w:rFonts w:ascii="Times New Roman" w:hAnsi="Times New Roman" w:cs="Times New Roman"/>
                <w:b/>
              </w:rPr>
              <w:t xml:space="preserve"> </w:t>
            </w:r>
            <w:r w:rsidRPr="00DE5F60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DE5F60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proofErr w:type="gramEnd"/>
            <w:r w:rsidRPr="00DE5F60">
              <w:rPr>
                <w:rFonts w:ascii="Times New Roman" w:hAnsi="Times New Roman" w:cs="Times New Roman"/>
                <w:b/>
              </w:rPr>
              <w:t>Капхолдеры</w:t>
            </w:r>
            <w:proofErr w:type="spellEnd"/>
            <w:r w:rsidRPr="00DE5F60">
              <w:rPr>
                <w:rFonts w:ascii="Times New Roman" w:hAnsi="Times New Roman" w:cs="Times New Roman"/>
                <w:b/>
              </w:rPr>
              <w:t>) клееные  500 мл.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204AC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Pr="00204AC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</w:tc>
        <w:tc>
          <w:tcPr>
            <w:tcW w:w="1275" w:type="dxa"/>
          </w:tcPr>
          <w:p w:rsidR="00496BDA" w:rsidRDefault="00496BDA" w:rsidP="00BF619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12,5</w:t>
            </w:r>
            <w:r>
              <w:rPr>
                <w:rFonts w:ascii="Times New Roman" w:hAnsi="Times New Roman" w:cs="Times New Roman"/>
                <w:b/>
                <w:lang w:val="uk-UA"/>
              </w:rPr>
              <w:t xml:space="preserve">0 </w:t>
            </w:r>
            <w:r w:rsidRPr="00B3626F">
              <w:rPr>
                <w:rFonts w:ascii="Times New Roman" w:hAnsi="Times New Roman" w:cs="Times New Roman"/>
                <w:b/>
              </w:rPr>
              <w:t>грн.</w:t>
            </w:r>
          </w:p>
        </w:tc>
      </w:tr>
      <w:tr w:rsidR="00496BDA" w:rsidTr="00EF4464">
        <w:trPr>
          <w:trHeight w:val="947"/>
        </w:trPr>
        <w:tc>
          <w:tcPr>
            <w:tcW w:w="2694" w:type="dxa"/>
          </w:tcPr>
          <w:p w:rsidR="00496BDA" w:rsidRPr="003B2844" w:rsidRDefault="00496BDA" w:rsidP="00EF4464">
            <w:pPr>
              <w:spacing w:after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9727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43CB234" wp14:editId="278D230B">
                  <wp:extent cx="681355" cy="706751"/>
                  <wp:effectExtent l="0" t="0" r="4445" b="0"/>
                  <wp:docPr id="78" name="Рисунок 78" descr="C:\Users\Алла\Desktop\1106211358_w0_h0_481034787_w0_h0_bar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1106211358_w0_h0_481034787_w0_h0_bar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693" cy="77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C133B">
              <w:rPr>
                <w:rFonts w:ascii="Times New Roman" w:hAnsi="Times New Roman" w:cs="Times New Roman"/>
                <w:b/>
                <w:lang w:val="uk-UA"/>
              </w:rPr>
              <w:t xml:space="preserve">Салфетки </w:t>
            </w:r>
            <w:proofErr w:type="spellStart"/>
            <w:r w:rsidRPr="004C133B">
              <w:rPr>
                <w:rFonts w:ascii="Times New Roman" w:hAnsi="Times New Roman" w:cs="Times New Roman"/>
                <w:b/>
                <w:lang w:val="uk-UA"/>
              </w:rPr>
              <w:t>барные</w:t>
            </w:r>
            <w:proofErr w:type="spellEnd"/>
          </w:p>
          <w:p w:rsidR="00496BDA" w:rsidRPr="004C133B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gridSpan w:val="2"/>
          </w:tcPr>
          <w:p w:rsidR="00496BDA" w:rsidRPr="00204AC7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9727D">
              <w:rPr>
                <w:rFonts w:ascii="Times New Roman" w:hAnsi="Times New Roman" w:cs="Times New Roman"/>
                <w:b/>
                <w:lang w:val="uk-UA"/>
              </w:rPr>
              <w:t xml:space="preserve">500 </w:t>
            </w:r>
            <w:proofErr w:type="spellStart"/>
            <w:r w:rsidRPr="0029727D">
              <w:rPr>
                <w:rFonts w:ascii="Times New Roman" w:hAnsi="Times New Roman" w:cs="Times New Roman"/>
                <w:b/>
                <w:lang w:val="uk-UA"/>
              </w:rPr>
              <w:t>шт</w:t>
            </w:r>
            <w:proofErr w:type="spellEnd"/>
            <w:r w:rsidRPr="0029727D">
              <w:rPr>
                <w:rFonts w:ascii="Times New Roman" w:hAnsi="Times New Roman" w:cs="Times New Roman"/>
                <w:b/>
                <w:lang w:val="uk-UA"/>
              </w:rPr>
              <w:t>/</w:t>
            </w:r>
            <w:proofErr w:type="spellStart"/>
            <w:r w:rsidRPr="0029727D">
              <w:rPr>
                <w:rFonts w:ascii="Times New Roman" w:hAnsi="Times New Roman" w:cs="Times New Roman"/>
                <w:b/>
                <w:lang w:val="uk-UA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b/>
                <w:lang w:val="uk-UA"/>
              </w:rPr>
              <w:t>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Pr="00B3626F">
              <w:rPr>
                <w:rFonts w:ascii="Times New Roman" w:hAnsi="Times New Roman" w:cs="Times New Roman"/>
                <w:b/>
              </w:rPr>
              <w:t xml:space="preserve"> грн.</w:t>
            </w:r>
          </w:p>
        </w:tc>
      </w:tr>
      <w:tr w:rsidR="00496BDA" w:rsidRPr="00B3626F" w:rsidTr="00EF4464">
        <w:trPr>
          <w:trHeight w:val="977"/>
        </w:trPr>
        <w:tc>
          <w:tcPr>
            <w:tcW w:w="2694" w:type="dxa"/>
          </w:tcPr>
          <w:p w:rsidR="00496BDA" w:rsidRDefault="00496BDA" w:rsidP="00EF4464">
            <w:pPr>
              <w:tabs>
                <w:tab w:val="center" w:pos="1088"/>
              </w:tabs>
              <w:spacing w:after="0"/>
              <w:jc w:val="center"/>
              <w:rPr>
                <w:sz w:val="28"/>
                <w:szCs w:val="28"/>
              </w:rPr>
            </w:pPr>
            <w:r w:rsidRPr="003B28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62B02" wp14:editId="722CDFD3">
                  <wp:extent cx="1181100" cy="609600"/>
                  <wp:effectExtent l="0" t="0" r="0" b="0"/>
                  <wp:docPr id="65" name="Рисунок 6" descr="157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15733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88492" cy="61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133B">
              <w:rPr>
                <w:rFonts w:ascii="Times New Roman" w:hAnsi="Times New Roman" w:cs="Times New Roman"/>
                <w:b/>
              </w:rPr>
              <w:t>Деревянная мешалка 14 см.</w:t>
            </w:r>
          </w:p>
          <w:p w:rsidR="00496BDA" w:rsidRPr="004C133B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gridSpan w:val="2"/>
          </w:tcPr>
          <w:p w:rsidR="00496BDA" w:rsidRPr="00204AC7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04AC7">
              <w:rPr>
                <w:rFonts w:ascii="Times New Roman" w:hAnsi="Times New Roman" w:cs="Times New Roman"/>
                <w:b/>
              </w:rPr>
              <w:t xml:space="preserve">800 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204AC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04AC7">
              <w:rPr>
                <w:rFonts w:ascii="Times New Roman" w:hAnsi="Times New Roman" w:cs="Times New Roman"/>
                <w:b/>
              </w:rPr>
              <w:t>уп</w:t>
            </w:r>
            <w:proofErr w:type="spellEnd"/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626F">
              <w:rPr>
                <w:rFonts w:ascii="Times New Roman" w:hAnsi="Times New Roman" w:cs="Times New Roman"/>
                <w:b/>
              </w:rPr>
              <w:t>24 грн.</w:t>
            </w:r>
          </w:p>
        </w:tc>
      </w:tr>
      <w:tr w:rsidR="00496BDA" w:rsidTr="00EF4464">
        <w:trPr>
          <w:trHeight w:val="1968"/>
        </w:trPr>
        <w:tc>
          <w:tcPr>
            <w:tcW w:w="2694" w:type="dxa"/>
          </w:tcPr>
          <w:p w:rsidR="00496BDA" w:rsidRPr="0029727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A183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E93A00F" wp14:editId="40702369">
                  <wp:extent cx="884555" cy="552847"/>
                  <wp:effectExtent l="0" t="0" r="0" b="0"/>
                  <wp:docPr id="81" name="Рисунок 81" descr="C:\Users\Алла\Desktop\948598450_w0_h0_podstavka_kraf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948598450_w0_h0_podstavka_kraf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32" cy="58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83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90B4352" wp14:editId="302261E7">
                  <wp:extent cx="1142746" cy="714216"/>
                  <wp:effectExtent l="0" t="0" r="0" b="0"/>
                  <wp:docPr id="80" name="Рисунок 80" descr="C:\Users\Алла\Desktop\1081362692_w216_h240_podstavka_kraf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1081362692_w216_h240_podstavka_kraf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19" cy="72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proofErr w:type="spellStart"/>
            <w:r w:rsidRPr="004C133B">
              <w:rPr>
                <w:rFonts w:ascii="Times New Roman" w:hAnsi="Times New Roman" w:cs="Times New Roman"/>
                <w:b/>
                <w:lang w:val="uk-UA"/>
              </w:rPr>
              <w:t>Подставка</w:t>
            </w:r>
            <w:proofErr w:type="spellEnd"/>
            <w:r w:rsidRPr="004C133B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proofErr w:type="spellStart"/>
            <w:r w:rsidRPr="004C133B">
              <w:rPr>
                <w:rFonts w:ascii="Times New Roman" w:hAnsi="Times New Roman" w:cs="Times New Roman"/>
                <w:b/>
                <w:lang w:val="uk-UA"/>
              </w:rPr>
              <w:t>под</w:t>
            </w:r>
            <w:proofErr w:type="spellEnd"/>
            <w:r w:rsidRPr="004C133B">
              <w:rPr>
                <w:rFonts w:ascii="Times New Roman" w:hAnsi="Times New Roman" w:cs="Times New Roman"/>
                <w:b/>
                <w:lang w:val="uk-UA"/>
              </w:rPr>
              <w:t xml:space="preserve"> 2 стакана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proofErr w:type="spellStart"/>
            <w:r w:rsidRPr="004C133B">
              <w:rPr>
                <w:rFonts w:ascii="Times New Roman" w:hAnsi="Times New Roman" w:cs="Times New Roman"/>
                <w:b/>
                <w:lang w:val="uk-UA"/>
              </w:rPr>
              <w:t>Подставка</w:t>
            </w:r>
            <w:proofErr w:type="spellEnd"/>
            <w:r w:rsidRPr="004C133B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proofErr w:type="spellStart"/>
            <w:r w:rsidRPr="004C133B">
              <w:rPr>
                <w:rFonts w:ascii="Times New Roman" w:hAnsi="Times New Roman" w:cs="Times New Roman"/>
                <w:b/>
                <w:lang w:val="uk-UA"/>
              </w:rPr>
              <w:t>под</w:t>
            </w:r>
            <w:proofErr w:type="spellEnd"/>
            <w:r w:rsidRPr="004C133B">
              <w:rPr>
                <w:rFonts w:ascii="Times New Roman" w:hAnsi="Times New Roman" w:cs="Times New Roman"/>
                <w:b/>
                <w:lang w:val="uk-UA"/>
              </w:rPr>
              <w:t xml:space="preserve"> 4 стакана</w:t>
            </w:r>
          </w:p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 шт.</w:t>
            </w: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29727D" w:rsidRDefault="00496BDA" w:rsidP="00EF4464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 шт.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2,55</w:t>
            </w:r>
            <w:r w:rsidRPr="004B7D99">
              <w:rPr>
                <w:rFonts w:ascii="Times New Roman" w:hAnsi="Times New Roman" w:cs="Times New Roman"/>
                <w:b/>
                <w:lang w:val="uk-UA"/>
              </w:rPr>
              <w:t xml:space="preserve"> грн.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4B7D99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3,70 грн.</w:t>
            </w:r>
          </w:p>
        </w:tc>
      </w:tr>
      <w:tr w:rsidR="00496BDA" w:rsidTr="00EF4464">
        <w:trPr>
          <w:trHeight w:val="1429"/>
        </w:trPr>
        <w:tc>
          <w:tcPr>
            <w:tcW w:w="2694" w:type="dxa"/>
          </w:tcPr>
          <w:p w:rsidR="00496BDA" w:rsidRPr="00CA183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DC431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212AED7" wp14:editId="11CA325E">
                  <wp:extent cx="1283335" cy="904875"/>
                  <wp:effectExtent l="0" t="0" r="0" b="9525"/>
                  <wp:docPr id="36" name="Рисунок 36" descr="C:\Users\User\Desktop\doypak_al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oypak_al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83" cy="93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133B">
              <w:rPr>
                <w:rFonts w:ascii="Times New Roman" w:hAnsi="Times New Roman" w:cs="Times New Roman"/>
                <w:b/>
                <w:lang w:val="uk-UA"/>
              </w:rPr>
              <w:t xml:space="preserve">Пакет крафт </w:t>
            </w:r>
            <w:proofErr w:type="spellStart"/>
            <w:r w:rsidRPr="004C133B">
              <w:rPr>
                <w:rFonts w:ascii="Times New Roman" w:hAnsi="Times New Roman" w:cs="Times New Roman"/>
                <w:b/>
                <w:lang w:val="uk-UA"/>
              </w:rPr>
              <w:t>Zip</w:t>
            </w:r>
            <w:proofErr w:type="spellEnd"/>
            <w:r w:rsidRPr="004C133B">
              <w:rPr>
                <w:rFonts w:ascii="Times New Roman" w:hAnsi="Times New Roman" w:cs="Times New Roman"/>
                <w:b/>
                <w:lang w:val="uk-UA"/>
              </w:rPr>
              <w:t xml:space="preserve">-замок с логотипом </w:t>
            </w:r>
            <w:proofErr w:type="spellStart"/>
            <w:r w:rsidRPr="004C133B">
              <w:rPr>
                <w:rFonts w:ascii="Times New Roman" w:hAnsi="Times New Roman" w:cs="Times New Roman"/>
                <w:b/>
                <w:lang w:val="en-US"/>
              </w:rPr>
              <w:t>AraKava</w:t>
            </w:r>
            <w:proofErr w:type="spellEnd"/>
          </w:p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C133B">
              <w:rPr>
                <w:rFonts w:ascii="Times New Roman" w:hAnsi="Times New Roman" w:cs="Times New Roman"/>
                <w:b/>
                <w:lang w:val="uk-UA"/>
              </w:rPr>
              <w:t>50 г./ 150 г./ 250 г./ 500 г.</w:t>
            </w:r>
          </w:p>
        </w:tc>
        <w:tc>
          <w:tcPr>
            <w:tcW w:w="993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 шт.</w:t>
            </w:r>
          </w:p>
        </w:tc>
        <w:tc>
          <w:tcPr>
            <w:tcW w:w="1275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6557D5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6557D5">
              <w:rPr>
                <w:rFonts w:ascii="Times New Roman" w:hAnsi="Times New Roman" w:cs="Times New Roman"/>
                <w:b/>
                <w:lang w:val="uk-UA"/>
              </w:rPr>
              <w:t>2,60 грн./ 3,00 грн./ 3,80 грн./</w:t>
            </w:r>
          </w:p>
          <w:p w:rsidR="00496BDA" w:rsidRPr="00502C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557D5">
              <w:rPr>
                <w:rFonts w:ascii="Times New Roman" w:hAnsi="Times New Roman" w:cs="Times New Roman"/>
                <w:b/>
                <w:lang w:val="uk-UA"/>
              </w:rPr>
              <w:t>6,10 грн.</w:t>
            </w:r>
          </w:p>
        </w:tc>
      </w:tr>
      <w:tr w:rsidR="00496BDA" w:rsidTr="00EF4464">
        <w:trPr>
          <w:trHeight w:val="302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FFC000"/>
          </w:tcPr>
          <w:p w:rsidR="00496BDA" w:rsidRPr="00CA183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811" w:type="dxa"/>
            <w:gridSpan w:val="2"/>
            <w:shd w:val="clear" w:color="auto" w:fill="FFC000"/>
          </w:tcPr>
          <w:p w:rsidR="00496BDA" w:rsidRPr="003D054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</w:pPr>
            <w:proofErr w:type="spellStart"/>
            <w:r w:rsidRPr="003D054A"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>Стаканы</w:t>
            </w:r>
            <w:proofErr w:type="spellEnd"/>
            <w:r w:rsidRPr="003D054A"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 xml:space="preserve"> купол с </w:t>
            </w:r>
            <w:proofErr w:type="spellStart"/>
            <w:r w:rsidRPr="003D054A">
              <w:rPr>
                <w:rFonts w:ascii="Times New Roman" w:hAnsi="Times New Roman" w:cs="Times New Roman"/>
                <w:b/>
                <w:sz w:val="30"/>
                <w:szCs w:val="30"/>
                <w:lang w:val="uk-UA"/>
              </w:rPr>
              <w:t>крышкой</w:t>
            </w:r>
            <w:proofErr w:type="spellEnd"/>
          </w:p>
        </w:tc>
        <w:tc>
          <w:tcPr>
            <w:tcW w:w="993" w:type="dxa"/>
            <w:gridSpan w:val="2"/>
            <w:shd w:val="clear" w:color="auto" w:fill="FFC000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1275" w:type="dxa"/>
            <w:shd w:val="clear" w:color="auto" w:fill="FFC000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6BDA" w:rsidTr="00EF4464">
        <w:trPr>
          <w:trHeight w:val="530"/>
        </w:trPr>
        <w:tc>
          <w:tcPr>
            <w:tcW w:w="269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6BDA" w:rsidRPr="00CA183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3D054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5F178EF" wp14:editId="3BB91EFF">
                  <wp:extent cx="1066344" cy="1085850"/>
                  <wp:effectExtent l="0" t="0" r="635" b="0"/>
                  <wp:docPr id="45" name="Рисунок 45" descr="C:\Users\Алла\Desktop\Plastic_CUP-2000x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Plastic_CUP-2000x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51" cy="112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Стакан купол 30</w:t>
            </w:r>
            <w:r w:rsidRPr="004C133B">
              <w:rPr>
                <w:rFonts w:ascii="Times New Roman" w:hAnsi="Times New Roman" w:cs="Times New Roman"/>
                <w:b/>
                <w:lang w:val="uk-UA"/>
              </w:rPr>
              <w:t>0 мл.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496BDA" w:rsidRPr="002C423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C423F">
              <w:rPr>
                <w:rFonts w:ascii="Times New Roman" w:hAnsi="Times New Roman" w:cs="Times New Roman"/>
                <w:b/>
                <w:lang w:val="uk-UA"/>
              </w:rPr>
              <w:t xml:space="preserve">50 </w:t>
            </w:r>
            <w:proofErr w:type="spellStart"/>
            <w:r w:rsidRPr="002C423F">
              <w:rPr>
                <w:rFonts w:ascii="Times New Roman" w:hAnsi="Times New Roman" w:cs="Times New Roman"/>
                <w:b/>
                <w:lang w:val="uk-UA"/>
              </w:rPr>
              <w:t>шт</w:t>
            </w:r>
            <w:proofErr w:type="spellEnd"/>
            <w:r w:rsidRPr="002C423F">
              <w:rPr>
                <w:rFonts w:ascii="Times New Roman" w:hAnsi="Times New Roman" w:cs="Times New Roman"/>
                <w:b/>
                <w:lang w:val="uk-UA"/>
              </w:rPr>
              <w:t>/</w:t>
            </w:r>
            <w:proofErr w:type="spellStart"/>
            <w:r w:rsidRPr="002C423F">
              <w:rPr>
                <w:rFonts w:ascii="Times New Roman" w:hAnsi="Times New Roman" w:cs="Times New Roman"/>
                <w:b/>
                <w:lang w:val="uk-UA"/>
              </w:rPr>
              <w:t>уп</w:t>
            </w:r>
            <w:proofErr w:type="spellEnd"/>
            <w:r w:rsidRPr="002C423F">
              <w:rPr>
                <w:rFonts w:ascii="Times New Roman" w:hAnsi="Times New Roman" w:cs="Times New Roman"/>
                <w:b/>
                <w:lang w:val="uk-UA"/>
              </w:rPr>
              <w:t>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96BDA" w:rsidRPr="002C423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2,2</w:t>
            </w:r>
            <w:r w:rsidRPr="002C423F">
              <w:rPr>
                <w:rFonts w:ascii="Times New Roman" w:hAnsi="Times New Roman" w:cs="Times New Roman"/>
                <w:b/>
              </w:rPr>
              <w:t xml:space="preserve">0 </w:t>
            </w:r>
            <w:proofErr w:type="spellStart"/>
            <w:r w:rsidRPr="002C423F">
              <w:rPr>
                <w:rFonts w:ascii="Times New Roman" w:hAnsi="Times New Roman" w:cs="Times New Roman"/>
                <w:b/>
              </w:rPr>
              <w:t>грн</w:t>
            </w:r>
            <w:proofErr w:type="spellEnd"/>
            <w:r w:rsidRPr="002C423F">
              <w:rPr>
                <w:rFonts w:ascii="Times New Roman" w:hAnsi="Times New Roman" w:cs="Times New Roman"/>
                <w:b/>
              </w:rPr>
              <w:t>/шт.</w:t>
            </w:r>
          </w:p>
        </w:tc>
      </w:tr>
      <w:tr w:rsidR="00496BDA" w:rsidTr="00EF4464">
        <w:trPr>
          <w:trHeight w:val="566"/>
        </w:trPr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496BDA" w:rsidRPr="003D054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BDA" w:rsidRPr="004C133B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Стакан купол 500 мл.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6BDA" w:rsidRPr="002C423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C423F">
              <w:rPr>
                <w:rFonts w:ascii="Times New Roman" w:hAnsi="Times New Roman" w:cs="Times New Roman"/>
                <w:b/>
                <w:lang w:val="uk-UA"/>
              </w:rPr>
              <w:t xml:space="preserve">50 </w:t>
            </w:r>
            <w:proofErr w:type="spellStart"/>
            <w:r w:rsidRPr="002C423F">
              <w:rPr>
                <w:rFonts w:ascii="Times New Roman" w:hAnsi="Times New Roman" w:cs="Times New Roman"/>
                <w:b/>
                <w:lang w:val="uk-UA"/>
              </w:rPr>
              <w:t>шт</w:t>
            </w:r>
            <w:proofErr w:type="spellEnd"/>
            <w:r w:rsidRPr="002C423F">
              <w:rPr>
                <w:rFonts w:ascii="Times New Roman" w:hAnsi="Times New Roman" w:cs="Times New Roman"/>
                <w:b/>
                <w:lang w:val="uk-UA"/>
              </w:rPr>
              <w:t>/</w:t>
            </w:r>
            <w:proofErr w:type="spellStart"/>
            <w:r w:rsidRPr="002C423F">
              <w:rPr>
                <w:rFonts w:ascii="Times New Roman" w:hAnsi="Times New Roman" w:cs="Times New Roman"/>
                <w:b/>
                <w:lang w:val="uk-UA"/>
              </w:rPr>
              <w:t>уп</w:t>
            </w:r>
            <w:proofErr w:type="spellEnd"/>
            <w:r w:rsidRPr="002C423F">
              <w:rPr>
                <w:rFonts w:ascii="Times New Roman" w:hAnsi="Times New Roman" w:cs="Times New Roman"/>
                <w:b/>
                <w:lang w:val="uk-UA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96BDA" w:rsidRPr="002C423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2,60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b/>
              </w:rPr>
              <w:t>/шт.</w:t>
            </w:r>
          </w:p>
        </w:tc>
      </w:tr>
      <w:tr w:rsidR="00496BDA" w:rsidTr="00EF4464">
        <w:trPr>
          <w:trHeight w:val="603"/>
        </w:trPr>
        <w:tc>
          <w:tcPr>
            <w:tcW w:w="269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6BDA" w:rsidRPr="003D054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uk-UA"/>
              </w:rPr>
              <w:t>Крышка</w:t>
            </w:r>
            <w:proofErr w:type="spellEnd"/>
            <w:r>
              <w:rPr>
                <w:rFonts w:ascii="Times New Roman" w:hAnsi="Times New Roman" w:cs="Times New Roman"/>
                <w:b/>
                <w:lang w:val="uk-UA"/>
              </w:rPr>
              <w:t xml:space="preserve"> с </w:t>
            </w:r>
            <w:proofErr w:type="spellStart"/>
            <w:r w:rsidRPr="00D23FD4">
              <w:rPr>
                <w:rFonts w:ascii="Times New Roman" w:hAnsi="Times New Roman" w:cs="Times New Roman"/>
                <w:b/>
                <w:lang w:val="uk-UA"/>
              </w:rPr>
              <w:t>отверстие</w:t>
            </w:r>
            <w:r>
              <w:rPr>
                <w:rFonts w:ascii="Times New Roman" w:hAnsi="Times New Roman" w:cs="Times New Roman"/>
                <w:b/>
                <w:lang w:val="uk-UA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b/>
                <w:lang w:val="uk-UA"/>
              </w:rPr>
              <w:t xml:space="preserve"> на стакан купол</w:t>
            </w:r>
          </w:p>
          <w:p w:rsidR="00816F63" w:rsidRDefault="00816F63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816F63" w:rsidRDefault="00816F63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816F63" w:rsidRPr="004C133B" w:rsidRDefault="00816F63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6BDA" w:rsidRPr="002C423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2C423F">
              <w:rPr>
                <w:rFonts w:ascii="Times New Roman" w:hAnsi="Times New Roman" w:cs="Times New Roman"/>
                <w:b/>
                <w:lang w:val="uk-UA"/>
              </w:rPr>
              <w:t xml:space="preserve">50 </w:t>
            </w:r>
            <w:proofErr w:type="spellStart"/>
            <w:r w:rsidRPr="002C423F">
              <w:rPr>
                <w:rFonts w:ascii="Times New Roman" w:hAnsi="Times New Roman" w:cs="Times New Roman"/>
                <w:b/>
                <w:lang w:val="uk-UA"/>
              </w:rPr>
              <w:t>шт</w:t>
            </w:r>
            <w:proofErr w:type="spellEnd"/>
            <w:r w:rsidRPr="002C423F">
              <w:rPr>
                <w:rFonts w:ascii="Times New Roman" w:hAnsi="Times New Roman" w:cs="Times New Roman"/>
                <w:b/>
                <w:lang w:val="uk-UA"/>
              </w:rPr>
              <w:t>/</w:t>
            </w:r>
            <w:proofErr w:type="spellStart"/>
            <w:r w:rsidRPr="002C423F">
              <w:rPr>
                <w:rFonts w:ascii="Times New Roman" w:hAnsi="Times New Roman" w:cs="Times New Roman"/>
                <w:b/>
                <w:lang w:val="uk-UA"/>
              </w:rPr>
              <w:t>уп</w:t>
            </w:r>
            <w:proofErr w:type="spellEnd"/>
            <w:r w:rsidRPr="002C423F">
              <w:rPr>
                <w:rFonts w:ascii="Times New Roman" w:hAnsi="Times New Roman" w:cs="Times New Roman"/>
                <w:b/>
                <w:lang w:val="uk-UA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96BDA" w:rsidRPr="002C423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1,05 </w:t>
            </w:r>
            <w:proofErr w:type="spellStart"/>
            <w:r w:rsidRPr="002C423F">
              <w:rPr>
                <w:rFonts w:ascii="Times New Roman" w:hAnsi="Times New Roman" w:cs="Times New Roman"/>
                <w:b/>
              </w:rPr>
              <w:t>грн</w:t>
            </w:r>
            <w:proofErr w:type="spellEnd"/>
            <w:r w:rsidRPr="002C423F">
              <w:rPr>
                <w:rFonts w:ascii="Times New Roman" w:hAnsi="Times New Roman" w:cs="Times New Roman"/>
                <w:b/>
              </w:rPr>
              <w:t>/шт.</w:t>
            </w:r>
          </w:p>
        </w:tc>
      </w:tr>
      <w:tr w:rsidR="00496BDA" w:rsidTr="00EF4464">
        <w:trPr>
          <w:trHeight w:val="302"/>
        </w:trPr>
        <w:tc>
          <w:tcPr>
            <w:tcW w:w="10773" w:type="dxa"/>
            <w:gridSpan w:val="6"/>
            <w:shd w:val="clear" w:color="auto" w:fill="FFC000"/>
          </w:tcPr>
          <w:p w:rsidR="00496BDA" w:rsidRPr="00E53585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МАРШМЕЛЛОУ</w:t>
            </w:r>
          </w:p>
        </w:tc>
      </w:tr>
      <w:tr w:rsidR="00496BDA" w:rsidTr="00EF4464">
        <w:trPr>
          <w:trHeight w:val="1464"/>
        </w:trPr>
        <w:tc>
          <w:tcPr>
            <w:tcW w:w="2694" w:type="dxa"/>
          </w:tcPr>
          <w:p w:rsidR="00496BDA" w:rsidRPr="00E53585" w:rsidRDefault="00496BDA" w:rsidP="00EF4464">
            <w:pPr>
              <w:spacing w:after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A4AD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3B1CED" wp14:editId="46D16153">
                  <wp:extent cx="733425" cy="991333"/>
                  <wp:effectExtent l="0" t="0" r="0" b="0"/>
                  <wp:docPr id="43" name="Рисунок 43" descr="C:\Users\User\Desktop\930436826_w200_h200_cid1002300_pid593791268-1e6dd4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930436826_w200_h200_cid1002300_pid593791268-1e6dd4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17" cy="99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AD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8F93F4" wp14:editId="442BD992">
                  <wp:extent cx="766763" cy="1000125"/>
                  <wp:effectExtent l="0" t="0" r="0" b="0"/>
                  <wp:docPr id="84" name="Рисунок 84" descr="C:\Users\User\Desktop\156967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56967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1" cy="100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496BDA" w:rsidRDefault="00496BDA" w:rsidP="00EF4464">
            <w:pPr>
              <w:spacing w:after="160"/>
              <w:rPr>
                <w:rFonts w:ascii="Times New Roman" w:hAnsi="Times New Roman" w:cs="Times New Roman"/>
              </w:rPr>
            </w:pPr>
          </w:p>
          <w:p w:rsidR="00496BDA" w:rsidRPr="003108CD" w:rsidRDefault="00496BDA" w:rsidP="00EF4464">
            <w:pPr>
              <w:spacing w:after="160"/>
              <w:rPr>
                <w:rFonts w:ascii="Times New Roman" w:hAnsi="Times New Roman" w:cs="Times New Roman"/>
                <w:b/>
              </w:rPr>
            </w:pPr>
            <w:r w:rsidRPr="003108CD">
              <w:rPr>
                <w:rFonts w:ascii="Times New Roman" w:hAnsi="Times New Roman" w:cs="Times New Roman"/>
                <w:b/>
              </w:rPr>
              <w:t xml:space="preserve">Цвет: белый. Привкус: </w:t>
            </w:r>
            <w:proofErr w:type="spellStart"/>
            <w:r w:rsidRPr="003108CD">
              <w:rPr>
                <w:rFonts w:ascii="Times New Roman" w:hAnsi="Times New Roman" w:cs="Times New Roman"/>
                <w:b/>
              </w:rPr>
              <w:t>пломбирно</w:t>
            </w:r>
            <w:proofErr w:type="spellEnd"/>
            <w:r w:rsidRPr="003108CD">
              <w:rPr>
                <w:rFonts w:ascii="Times New Roman" w:hAnsi="Times New Roman" w:cs="Times New Roman"/>
                <w:b/>
              </w:rPr>
              <w:t>-ванильный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496BDA" w:rsidRPr="003108CD" w:rsidRDefault="00496BDA" w:rsidP="00EF4464">
            <w:pPr>
              <w:spacing w:after="160"/>
              <w:rPr>
                <w:rFonts w:ascii="Times New Roman" w:hAnsi="Times New Roman" w:cs="Times New Roman"/>
              </w:rPr>
            </w:pPr>
            <w:r w:rsidRPr="003108CD">
              <w:rPr>
                <w:rFonts w:ascii="Times New Roman" w:hAnsi="Times New Roman" w:cs="Times New Roman"/>
                <w:b/>
              </w:rPr>
              <w:t>Цвет: розовый, желтый, оранжевый. Привкус: апельсина, клубники и персика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3" w:type="dxa"/>
            <w:gridSpan w:val="2"/>
          </w:tcPr>
          <w:p w:rsidR="00496BDA" w:rsidRPr="00134D71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0,6</w:t>
            </w:r>
            <w:r w:rsidRPr="00134D71">
              <w:rPr>
                <w:rFonts w:ascii="Times New Roman" w:hAnsi="Times New Roman" w:cs="Times New Roman"/>
                <w:b/>
              </w:rPr>
              <w:t xml:space="preserve"> кг.</w:t>
            </w: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Pr="00134D71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0,6</w:t>
            </w:r>
            <w:r w:rsidRPr="00134D71">
              <w:rPr>
                <w:rFonts w:ascii="Times New Roman" w:hAnsi="Times New Roman" w:cs="Times New Roman"/>
                <w:b/>
              </w:rPr>
              <w:t xml:space="preserve"> кг.</w:t>
            </w:r>
          </w:p>
        </w:tc>
        <w:tc>
          <w:tcPr>
            <w:tcW w:w="1275" w:type="dxa"/>
          </w:tcPr>
          <w:p w:rsidR="00496BDA" w:rsidRPr="00B3626F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Default="00194E17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</w:t>
            </w:r>
            <w:r w:rsidR="00496BDA" w:rsidRPr="00B3626F">
              <w:rPr>
                <w:rFonts w:ascii="Times New Roman" w:hAnsi="Times New Roman" w:cs="Times New Roman"/>
                <w:b/>
              </w:rPr>
              <w:t xml:space="preserve"> грн.</w:t>
            </w:r>
            <w:r w:rsidR="00496BDA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194E17">
              <w:rPr>
                <w:rFonts w:ascii="Times New Roman" w:hAnsi="Times New Roman" w:cs="Times New Roman"/>
                <w:b/>
                <w:lang w:val="uk-UA"/>
              </w:rPr>
              <w:t>50</w:t>
            </w:r>
            <w:r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B3626F">
              <w:rPr>
                <w:rFonts w:ascii="Times New Roman" w:hAnsi="Times New Roman" w:cs="Times New Roman"/>
                <w:b/>
              </w:rPr>
              <w:t>грн.</w:t>
            </w:r>
          </w:p>
        </w:tc>
      </w:tr>
    </w:tbl>
    <w:p w:rsidR="00496BDA" w:rsidRDefault="00496BDA" w:rsidP="00496BDA">
      <w:pPr>
        <w:spacing w:after="0"/>
        <w:rPr>
          <w:b/>
          <w:sz w:val="40"/>
          <w:szCs w:val="40"/>
        </w:rPr>
      </w:pPr>
    </w:p>
    <w:p w:rsidR="00496BDA" w:rsidRDefault="00496BDA" w:rsidP="00496BDA">
      <w:pPr>
        <w:spacing w:after="0"/>
        <w:jc w:val="center"/>
        <w:rPr>
          <w:b/>
          <w:sz w:val="40"/>
          <w:szCs w:val="40"/>
        </w:rPr>
      </w:pPr>
      <w:r w:rsidRPr="00514EDB">
        <w:rPr>
          <w:b/>
          <w:noProof/>
          <w:sz w:val="40"/>
          <w:szCs w:val="40"/>
          <w:lang w:eastAsia="ru-RU"/>
        </w:rPr>
        <w:drawing>
          <wp:inline distT="0" distB="0" distL="0" distR="0" wp14:anchorId="61469F63" wp14:editId="6D5D81A3">
            <wp:extent cx="2038350" cy="1961814"/>
            <wp:effectExtent l="0" t="0" r="0" b="635"/>
            <wp:docPr id="50" name="Рисунок 50" descr="C:\Users\Алла\Desktop\510589742_1_1000x700_siropy-dlya-kofe-i-kokteyley-top-sirop-top-sirop-emmi-emmi-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510589742_1_1000x700_siropy-dlya-kofe-i-kokteyley-top-sirop-top-sirop-emmi-emmi-kiev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4" cy="2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10065" w:type="dxa"/>
        <w:tblInd w:w="-714" w:type="dxa"/>
        <w:tblCellMar>
          <w:left w:w="28" w:type="dxa"/>
        </w:tblCellMar>
        <w:tblLook w:val="04A0" w:firstRow="1" w:lastRow="0" w:firstColumn="1" w:lastColumn="0" w:noHBand="0" w:noVBand="1"/>
      </w:tblPr>
      <w:tblGrid>
        <w:gridCol w:w="993"/>
        <w:gridCol w:w="2693"/>
        <w:gridCol w:w="992"/>
        <w:gridCol w:w="2552"/>
        <w:gridCol w:w="1559"/>
        <w:gridCol w:w="1276"/>
      </w:tblGrid>
      <w:tr w:rsidR="00496BDA" w:rsidRPr="00F50371" w:rsidTr="00EF4464">
        <w:trPr>
          <w:trHeight w:val="70"/>
        </w:trPr>
        <w:tc>
          <w:tcPr>
            <w:tcW w:w="993" w:type="dxa"/>
            <w:shd w:val="clear" w:color="auto" w:fill="FFC000"/>
            <w:vAlign w:val="bottom"/>
          </w:tcPr>
          <w:p w:rsidR="00496BDA" w:rsidRPr="00514EDB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EDB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2693" w:type="dxa"/>
            <w:shd w:val="clear" w:color="auto" w:fill="FFC000"/>
            <w:vAlign w:val="center"/>
          </w:tcPr>
          <w:p w:rsidR="00496BDA" w:rsidRPr="00514EDB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ED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</w:tc>
        <w:tc>
          <w:tcPr>
            <w:tcW w:w="992" w:type="dxa"/>
            <w:shd w:val="clear" w:color="auto" w:fill="FFC000"/>
            <w:vAlign w:val="bottom"/>
          </w:tcPr>
          <w:p w:rsidR="00496BDA" w:rsidRPr="00514EDB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EDB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2552" w:type="dxa"/>
            <w:shd w:val="clear" w:color="auto" w:fill="FFC000"/>
            <w:vAlign w:val="center"/>
          </w:tcPr>
          <w:p w:rsidR="00496BDA" w:rsidRPr="00514EDB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ED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</w:tc>
        <w:tc>
          <w:tcPr>
            <w:tcW w:w="1559" w:type="dxa"/>
            <w:shd w:val="clear" w:color="auto" w:fill="FFC000"/>
          </w:tcPr>
          <w:p w:rsidR="00496BDA" w:rsidRPr="00514EDB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514EDB">
              <w:rPr>
                <w:rFonts w:ascii="Times New Roman" w:eastAsia="Times New Roman" w:hAnsi="Times New Roman" w:cs="Times New Roman"/>
                <w:b/>
                <w:lang w:eastAsia="ru-RU"/>
              </w:rPr>
              <w:t>Обьем</w:t>
            </w:r>
            <w:proofErr w:type="spellEnd"/>
          </w:p>
        </w:tc>
        <w:tc>
          <w:tcPr>
            <w:tcW w:w="1276" w:type="dxa"/>
            <w:shd w:val="clear" w:color="auto" w:fill="FFC000"/>
          </w:tcPr>
          <w:p w:rsidR="00496BDA" w:rsidRPr="00514EDB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EDB">
              <w:rPr>
                <w:rFonts w:ascii="Times New Roman" w:eastAsia="Times New Roman" w:hAnsi="Times New Roman" w:cs="Times New Roman"/>
                <w:b/>
                <w:lang w:eastAsia="ru-RU"/>
              </w:rPr>
              <w:t>Цена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Абрикосовый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30</w:t>
            </w:r>
            <w:r w:rsidRPr="00345A0C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Лайм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306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Ананасовый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31.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Лесной орех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0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Амаретто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32.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Лесная ягода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30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Апельсиновый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33.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Лаванда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Арбуз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34.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Лимон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52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Бабл</w:t>
            </w:r>
            <w:proofErr w:type="spellEnd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-Гам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35.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Личи</w:t>
            </w:r>
            <w:proofErr w:type="spellEnd"/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313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Банановый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36.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Малина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92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Бейлис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37.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Миндальный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23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Белый шоколад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38.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Манго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282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Барбарис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39.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Маракуйя</w:t>
            </w:r>
            <w:proofErr w:type="spellEnd"/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31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Баунти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40.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Маргарита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29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Блю</w:t>
            </w:r>
            <w:proofErr w:type="spellEnd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Кюросао</w:t>
            </w:r>
            <w:proofErr w:type="spellEnd"/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41.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Медовый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39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Ванильная карамель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42.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Мята лимон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56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Ваниль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43.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Мохито</w:t>
            </w:r>
            <w:proofErr w:type="spellEnd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б/цвета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75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Виноград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44.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Мохито</w:t>
            </w:r>
            <w:proofErr w:type="spellEnd"/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Вишневый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45.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Мята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Гренадин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46.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Огурец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01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Глинтвейн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47.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Персиковый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19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Гуава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48.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Пино-колада</w:t>
            </w:r>
            <w:proofErr w:type="spellEnd"/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Грейпфрут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49.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Роза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Грушевый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50.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Сангрия</w:t>
            </w:r>
            <w:proofErr w:type="spellEnd"/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Дыня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51.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Сакура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Дюшес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52.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Самбука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Джандуя</w:t>
            </w:r>
            <w:proofErr w:type="spellEnd"/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53.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Сливки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98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Зеленое яблоко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54.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Соленая карамель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Зеленый банан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55.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Тархун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Имбирный пряник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56.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Тропика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153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Ирландский ликер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57.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Трасниковый</w:t>
            </w:r>
            <w:proofErr w:type="spellEnd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сахар</w:t>
            </w:r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75</w:t>
            </w:r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грн.</w:t>
            </w:r>
          </w:p>
        </w:tc>
      </w:tr>
      <w:tr w:rsidR="00496BDA" w:rsidRPr="00F50371" w:rsidTr="00EF4464">
        <w:trPr>
          <w:trHeight w:val="70"/>
        </w:trPr>
        <w:tc>
          <w:tcPr>
            <w:tcW w:w="993" w:type="dxa"/>
            <w:vAlign w:val="bottom"/>
          </w:tcPr>
          <w:p w:rsidR="00496BDA" w:rsidRPr="00B11A7F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1A7F">
              <w:rPr>
                <w:rFonts w:ascii="Times New Roman" w:eastAsia="Times New Roman" w:hAnsi="Times New Roman" w:cs="Times New Roman"/>
                <w:b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2693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Карамельный</w:t>
            </w:r>
          </w:p>
        </w:tc>
        <w:tc>
          <w:tcPr>
            <w:tcW w:w="992" w:type="dxa"/>
            <w:vAlign w:val="bottom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58.</w:t>
            </w:r>
          </w:p>
        </w:tc>
        <w:tc>
          <w:tcPr>
            <w:tcW w:w="2552" w:type="dxa"/>
            <w:vAlign w:val="center"/>
          </w:tcPr>
          <w:p w:rsidR="00496BDA" w:rsidRPr="00345A0C" w:rsidRDefault="00496BDA" w:rsidP="00EF446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45A0C">
              <w:rPr>
                <w:rFonts w:ascii="Times New Roman" w:eastAsia="Times New Roman" w:hAnsi="Times New Roman" w:cs="Times New Roman"/>
                <w:b/>
                <w:lang w:eastAsia="ru-RU"/>
              </w:rPr>
              <w:t>Тирамису</w:t>
            </w:r>
            <w:proofErr w:type="spellEnd"/>
          </w:p>
        </w:tc>
        <w:tc>
          <w:tcPr>
            <w:tcW w:w="1559" w:type="dxa"/>
          </w:tcPr>
          <w:p w:rsidR="00496BDA" w:rsidRPr="00FD07AE" w:rsidRDefault="00496BDA" w:rsidP="00EF4464">
            <w:pPr>
              <w:spacing w:after="0"/>
              <w:jc w:val="center"/>
              <w:rPr>
                <w:b/>
              </w:rPr>
            </w:pPr>
            <w:r w:rsidRPr="00FD07AE">
              <w:rPr>
                <w:rFonts w:ascii="Times New Roman" w:eastAsia="Times New Roman" w:hAnsi="Times New Roman" w:cs="Times New Roman"/>
                <w:b/>
                <w:lang w:eastAsia="ru-RU"/>
              </w:rPr>
              <w:t>(0,7 л)</w:t>
            </w:r>
          </w:p>
        </w:tc>
        <w:tc>
          <w:tcPr>
            <w:tcW w:w="1276" w:type="dxa"/>
          </w:tcPr>
          <w:p w:rsidR="00496BDA" w:rsidRPr="00A106A8" w:rsidRDefault="003341CE" w:rsidP="00EF4464">
            <w:pPr>
              <w:spacing w:after="0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75 </w:t>
            </w:r>
            <w:bookmarkStart w:id="0" w:name="_GoBack"/>
            <w:bookmarkEnd w:id="0"/>
            <w:r w:rsidR="00496BDA" w:rsidRPr="00A106A8">
              <w:rPr>
                <w:rFonts w:ascii="Times New Roman" w:eastAsia="Times New Roman" w:hAnsi="Times New Roman" w:cs="Times New Roman"/>
                <w:b/>
                <w:lang w:eastAsia="ru-RU"/>
              </w:rPr>
              <w:t>грн.</w:t>
            </w:r>
          </w:p>
        </w:tc>
      </w:tr>
    </w:tbl>
    <w:p w:rsidR="00496BDA" w:rsidRDefault="00496BDA" w:rsidP="00496BDA">
      <w:pPr>
        <w:spacing w:after="0"/>
        <w:rPr>
          <w:rFonts w:ascii="Times New Roman" w:hAnsi="Times New Roman" w:cs="Times New Roman"/>
          <w:b/>
          <w:sz w:val="44"/>
          <w:lang w:val="uk-UA"/>
        </w:rPr>
      </w:pPr>
    </w:p>
    <w:tbl>
      <w:tblPr>
        <w:tblStyle w:val="af0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050"/>
        <w:gridCol w:w="69"/>
        <w:gridCol w:w="4536"/>
        <w:gridCol w:w="1134"/>
        <w:gridCol w:w="1269"/>
        <w:gridCol w:w="7"/>
      </w:tblGrid>
      <w:tr w:rsidR="00496BDA" w:rsidTr="00EF4464">
        <w:trPr>
          <w:trHeight w:val="302"/>
        </w:trPr>
        <w:tc>
          <w:tcPr>
            <w:tcW w:w="10065" w:type="dxa"/>
            <w:gridSpan w:val="6"/>
            <w:shd w:val="clear" w:color="auto" w:fill="FFC000"/>
          </w:tcPr>
          <w:p w:rsidR="00496BDA" w:rsidRPr="00BB2B25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АКСЕССУАРЫ БАРИСТА</w:t>
            </w:r>
          </w:p>
        </w:tc>
      </w:tr>
      <w:tr w:rsidR="00496BDA" w:rsidTr="00EF4464">
        <w:trPr>
          <w:trHeight w:val="1119"/>
        </w:trPr>
        <w:tc>
          <w:tcPr>
            <w:tcW w:w="3119" w:type="dxa"/>
            <w:gridSpan w:val="2"/>
          </w:tcPr>
          <w:p w:rsidR="00496BDA" w:rsidRPr="003B2844" w:rsidRDefault="00496BDA" w:rsidP="00EF4464">
            <w:pPr>
              <w:tabs>
                <w:tab w:val="left" w:pos="720"/>
                <w:tab w:val="center" w:pos="1451"/>
              </w:tabs>
              <w:spacing w:after="0"/>
              <w:jc w:val="center"/>
              <w:rPr>
                <w:noProof/>
                <w:sz w:val="28"/>
                <w:szCs w:val="28"/>
                <w:lang w:val="uk-UA" w:eastAsia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638175"/>
                  <wp:effectExtent l="0" t="0" r="9525" b="9525"/>
                  <wp:docPr id="6" name="Рисунок 6" descr="_dgag-pitcher-1003010-0-1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_dgag-pitcher-1003010-0-1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  <w:lang w:val="uk-UA"/>
              </w:rPr>
              <w:t xml:space="preserve"> 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Джаг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(питчер) 1003010 (0,08 л)</w:t>
            </w:r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</w:t>
            </w:r>
          </w:p>
          <w:p w:rsidR="00496BDA" w:rsidRPr="00477958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proofErr w:type="spellStart"/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Джаг</w:t>
            </w:r>
            <w:proofErr w:type="spellEnd"/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(питчер)</w:t>
            </w:r>
            <w:r>
              <w:t xml:space="preserve"> </w:t>
            </w:r>
            <w:r w:rsidRPr="00DB7A92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1602015</w:t>
            </w:r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(0,1</w:t>
            </w:r>
            <w:r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5</w:t>
            </w:r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л)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F7FA4">
              <w:rPr>
                <w:rFonts w:ascii="Times New Roman" w:hAnsi="Times New Roman" w:cs="Times New Roman"/>
                <w:b/>
              </w:rPr>
              <w:t>1  шт.</w:t>
            </w: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F7FA4">
              <w:rPr>
                <w:rFonts w:ascii="Times New Roman" w:hAnsi="Times New Roman" w:cs="Times New Roman"/>
                <w:b/>
              </w:rPr>
              <w:t>1  шт.</w:t>
            </w:r>
          </w:p>
        </w:tc>
        <w:tc>
          <w:tcPr>
            <w:tcW w:w="1276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 грн.</w:t>
            </w: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145 грн.</w:t>
            </w:r>
          </w:p>
        </w:tc>
      </w:tr>
      <w:tr w:rsidR="00496BDA" w:rsidTr="00EF4464">
        <w:trPr>
          <w:trHeight w:val="568"/>
        </w:trPr>
        <w:tc>
          <w:tcPr>
            <w:tcW w:w="3119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noProof/>
                <w:sz w:val="28"/>
                <w:szCs w:val="28"/>
                <w:lang w:val="uk-UA" w:eastAsia="uk-UA"/>
              </w:rPr>
            </w:pPr>
          </w:p>
          <w:p w:rsidR="00496BDA" w:rsidRPr="003B2844" w:rsidRDefault="00496BDA" w:rsidP="00EF4464">
            <w:pPr>
              <w:spacing w:after="0"/>
              <w:jc w:val="center"/>
              <w:rPr>
                <w:noProof/>
                <w:sz w:val="28"/>
                <w:szCs w:val="28"/>
                <w:lang w:val="uk-UA" w:eastAsia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4340E7" wp14:editId="2A1DACF8">
                  <wp:extent cx="704850" cy="683745"/>
                  <wp:effectExtent l="0" t="0" r="0" b="2540"/>
                  <wp:docPr id="91" name="Рисунок 9" descr="Джаг 160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Джаг 16020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8" t="22916" r="7908" b="9584"/>
                          <a:stretch/>
                        </pic:blipFill>
                        <pic:spPr bwMode="auto">
                          <a:xfrm>
                            <a:off x="0" y="0"/>
                            <a:ext cx="742681" cy="7204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proofErr w:type="spellStart"/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Джаг</w:t>
            </w:r>
            <w:proofErr w:type="spellEnd"/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(питчер) </w:t>
            </w:r>
            <w:r w:rsidRPr="00D86AE4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1602036 </w:t>
            </w:r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(0,35 л) 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proofErr w:type="spellStart"/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Джаг</w:t>
            </w:r>
            <w:proofErr w:type="spellEnd"/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(питчер)</w:t>
            </w:r>
            <w:r>
              <w:t xml:space="preserve"> </w:t>
            </w:r>
            <w:r w:rsidRPr="00D86AE4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1602061</w:t>
            </w:r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(0,6 л) 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proofErr w:type="spellStart"/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Джаг</w:t>
            </w:r>
            <w:proofErr w:type="spellEnd"/>
            <w:r w:rsidRPr="00CA183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(питчер) 1602100 (1 л)</w:t>
            </w:r>
          </w:p>
          <w:p w:rsidR="00496BDA" w:rsidRPr="00CA183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3626F">
              <w:rPr>
                <w:rFonts w:ascii="Times New Roman" w:hAnsi="Times New Roman" w:cs="Times New Roman"/>
                <w:b/>
                <w:lang w:val="en-US"/>
              </w:rPr>
              <w:t xml:space="preserve">1 </w:t>
            </w:r>
            <w:r w:rsidRPr="00B3626F">
              <w:rPr>
                <w:rFonts w:ascii="Times New Roman" w:hAnsi="Times New Roman" w:cs="Times New Roman"/>
                <w:b/>
              </w:rPr>
              <w:t xml:space="preserve"> шт</w:t>
            </w:r>
            <w:proofErr w:type="gramEnd"/>
            <w:r w:rsidRPr="00B3626F">
              <w:rPr>
                <w:rFonts w:ascii="Times New Roman" w:hAnsi="Times New Roman" w:cs="Times New Roman"/>
                <w:b/>
              </w:rPr>
              <w:t>.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шт.</w:t>
            </w: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шт.</w:t>
            </w:r>
          </w:p>
        </w:tc>
        <w:tc>
          <w:tcPr>
            <w:tcW w:w="1276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  <w:r w:rsidRPr="00B3626F">
              <w:rPr>
                <w:rFonts w:ascii="Times New Roman" w:hAnsi="Times New Roman" w:cs="Times New Roman"/>
                <w:b/>
              </w:rPr>
              <w:t xml:space="preserve"> грн.</w:t>
            </w: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270 грн.</w:t>
            </w: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340 грн.</w:t>
            </w:r>
          </w:p>
        </w:tc>
      </w:tr>
      <w:tr w:rsidR="00496BDA" w:rsidTr="00EF4464">
        <w:trPr>
          <w:trHeight w:val="960"/>
        </w:trPr>
        <w:tc>
          <w:tcPr>
            <w:tcW w:w="3119" w:type="dxa"/>
            <w:gridSpan w:val="2"/>
          </w:tcPr>
          <w:p w:rsidR="00496BDA" w:rsidRPr="00E53585" w:rsidRDefault="00496BDA" w:rsidP="00EF4464">
            <w:pPr>
              <w:spacing w:after="0"/>
              <w:jc w:val="center"/>
              <w:rPr>
                <w:noProof/>
                <w:sz w:val="28"/>
                <w:szCs w:val="28"/>
                <w:lang w:val="uk-UA" w:eastAsia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171C5" wp14:editId="33F67DF1">
                  <wp:extent cx="778827" cy="819818"/>
                  <wp:effectExtent l="0" t="0" r="2540" b="0"/>
                  <wp:docPr id="94" name="Рисунок 14" descr="Джа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Джаг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21" cy="8546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96BDA" w:rsidRDefault="00496BDA" w:rsidP="00EF4464">
            <w:pPr>
              <w:pStyle w:val="1"/>
              <w:shd w:val="clear" w:color="auto" w:fill="FFFFFF"/>
              <w:spacing w:after="0"/>
              <w:rPr>
                <w:color w:val="333333"/>
                <w:sz w:val="24"/>
                <w:szCs w:val="24"/>
                <w:shd w:val="clear" w:color="auto" w:fill="FFFFFF"/>
                <w:lang w:val="uk-UA"/>
              </w:rPr>
            </w:pPr>
          </w:p>
          <w:p w:rsidR="00496BDA" w:rsidRPr="00816F63" w:rsidRDefault="00496BDA" w:rsidP="00EF4464">
            <w:pPr>
              <w:pStyle w:val="1"/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color w:val="111111"/>
                <w:sz w:val="22"/>
                <w:szCs w:val="22"/>
                <w:lang w:val="uk-UA"/>
              </w:rPr>
            </w:pPr>
            <w:r w:rsidRPr="00816F6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  <w:shd w:val="clear" w:color="auto" w:fill="FFFFFF"/>
                <w:lang w:val="uk-UA"/>
              </w:rPr>
              <w:t xml:space="preserve">Джаг (питчер) </w:t>
            </w:r>
            <w:r w:rsidRPr="00816F6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  <w:shd w:val="clear" w:color="auto" w:fill="FFFFFF"/>
              </w:rPr>
              <w:t>Premium</w:t>
            </w:r>
            <w:r w:rsidRPr="00816F63">
              <w:rPr>
                <w:rFonts w:ascii="Times New Roman" w:hAnsi="Times New Roman" w:cs="Times New Roman"/>
                <w:b/>
                <w:color w:val="333333"/>
                <w:sz w:val="22"/>
                <w:szCs w:val="22"/>
                <w:shd w:val="clear" w:color="auto" w:fill="FFFFFF"/>
                <w:lang w:val="uk-UA"/>
              </w:rPr>
              <w:t xml:space="preserve"> 1603035 (0,35 л)</w:t>
            </w:r>
            <w:r w:rsidRPr="00816F63">
              <w:rPr>
                <w:rFonts w:ascii="Times New Roman" w:hAnsi="Times New Roman" w:cs="Times New Roman"/>
                <w:b/>
                <w:bCs/>
                <w:color w:val="111111"/>
                <w:sz w:val="22"/>
                <w:szCs w:val="22"/>
                <w:lang w:val="uk-UA"/>
              </w:rPr>
              <w:t xml:space="preserve"> Джаг (питчер) </w:t>
            </w:r>
            <w:r w:rsidRPr="00816F63">
              <w:rPr>
                <w:rFonts w:ascii="Times New Roman" w:hAnsi="Times New Roman" w:cs="Times New Roman"/>
                <w:b/>
                <w:bCs/>
                <w:color w:val="111111"/>
                <w:sz w:val="22"/>
                <w:szCs w:val="22"/>
              </w:rPr>
              <w:t>Premium</w:t>
            </w:r>
            <w:r w:rsidRPr="00816F63">
              <w:rPr>
                <w:rFonts w:ascii="Times New Roman" w:hAnsi="Times New Roman" w:cs="Times New Roman"/>
                <w:b/>
                <w:bCs/>
                <w:color w:val="111111"/>
                <w:sz w:val="22"/>
                <w:szCs w:val="22"/>
                <w:lang w:val="uk-UA"/>
              </w:rPr>
              <w:t xml:space="preserve"> 1603050 (0,5 л)</w:t>
            </w:r>
          </w:p>
        </w:tc>
        <w:tc>
          <w:tcPr>
            <w:tcW w:w="1134" w:type="dxa"/>
          </w:tcPr>
          <w:p w:rsidR="00496BDA" w:rsidRPr="00FC0E55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3626F">
              <w:rPr>
                <w:rFonts w:ascii="Times New Roman" w:hAnsi="Times New Roman" w:cs="Times New Roman"/>
                <w:b/>
                <w:lang w:val="en-US"/>
              </w:rPr>
              <w:t xml:space="preserve">1 </w:t>
            </w:r>
            <w:r w:rsidRPr="00B3626F">
              <w:rPr>
                <w:rFonts w:ascii="Times New Roman" w:hAnsi="Times New Roman" w:cs="Times New Roman"/>
                <w:b/>
              </w:rPr>
              <w:t xml:space="preserve"> шт</w:t>
            </w:r>
            <w:proofErr w:type="gramEnd"/>
            <w:r w:rsidRPr="00B3626F">
              <w:rPr>
                <w:rFonts w:ascii="Times New Roman" w:hAnsi="Times New Roman" w:cs="Times New Roman"/>
                <w:b/>
              </w:rPr>
              <w:t>.</w:t>
            </w:r>
          </w:p>
          <w:p w:rsidR="00496BDA" w:rsidRPr="00DE5F60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шт.</w:t>
            </w:r>
          </w:p>
        </w:tc>
        <w:tc>
          <w:tcPr>
            <w:tcW w:w="1276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  <w:r w:rsidRPr="00B3626F">
              <w:rPr>
                <w:rFonts w:ascii="Times New Roman" w:hAnsi="Times New Roman" w:cs="Times New Roman"/>
                <w:b/>
              </w:rPr>
              <w:t>0 грн.</w:t>
            </w: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415 грн.</w:t>
            </w:r>
          </w:p>
        </w:tc>
      </w:tr>
      <w:tr w:rsidR="00496BDA" w:rsidRPr="00E53585" w:rsidTr="00EF4464">
        <w:trPr>
          <w:trHeight w:val="1133"/>
        </w:trPr>
        <w:tc>
          <w:tcPr>
            <w:tcW w:w="3119" w:type="dxa"/>
            <w:gridSpan w:val="2"/>
          </w:tcPr>
          <w:p w:rsidR="00496BDA" w:rsidRPr="003B2844" w:rsidRDefault="00496BDA" w:rsidP="00EF4464">
            <w:pPr>
              <w:spacing w:after="0"/>
              <w:jc w:val="center"/>
              <w:rPr>
                <w:noProof/>
                <w:sz w:val="28"/>
                <w:szCs w:val="28"/>
                <w:lang w:val="uk-UA" w:eastAsia="uk-UA"/>
              </w:rPr>
            </w:pPr>
            <w:r w:rsidRPr="005A11C0">
              <w:rPr>
                <w:noProof/>
                <w:lang w:eastAsia="ru-RU"/>
              </w:rPr>
              <w:drawing>
                <wp:inline distT="0" distB="0" distL="0" distR="0" wp14:anchorId="124A4532" wp14:editId="464D3CF2">
                  <wp:extent cx="990600" cy="759046"/>
                  <wp:effectExtent l="0" t="0" r="0" b="3175"/>
                  <wp:docPr id="96" name="Рисунок 96" descr="C:\Users\serg3\Downloads\для Аллы\Картинки\Темпер-Станда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3\Downloads\для Аллы\Картинки\Темпер-Станда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200" cy="79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96BDA" w:rsidRDefault="00496BDA" w:rsidP="00EF4464">
            <w:pPr>
              <w:spacing w:after="0"/>
              <w:jc w:val="center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Темпер</w:t>
            </w:r>
          </w:p>
          <w:p w:rsidR="00496BDA" w:rsidRPr="00CA183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3626F">
              <w:rPr>
                <w:rFonts w:ascii="Times New Roman" w:hAnsi="Times New Roman" w:cs="Times New Roman"/>
                <w:b/>
                <w:lang w:val="en-US"/>
              </w:rPr>
              <w:t xml:space="preserve">1 </w:t>
            </w:r>
            <w:r w:rsidRPr="00B3626F">
              <w:rPr>
                <w:rFonts w:ascii="Times New Roman" w:hAnsi="Times New Roman" w:cs="Times New Roman"/>
                <w:b/>
              </w:rPr>
              <w:t xml:space="preserve"> шт</w:t>
            </w:r>
            <w:proofErr w:type="gramEnd"/>
            <w:r w:rsidRPr="00B3626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76" w:type="dxa"/>
            <w:gridSpan w:val="2"/>
          </w:tcPr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395</w:t>
            </w:r>
            <w:r w:rsidRPr="00B3626F">
              <w:rPr>
                <w:rFonts w:ascii="Times New Roman" w:hAnsi="Times New Roman" w:cs="Times New Roman"/>
                <w:b/>
              </w:rPr>
              <w:t xml:space="preserve"> грн.</w:t>
            </w:r>
          </w:p>
        </w:tc>
      </w:tr>
      <w:tr w:rsidR="00496BDA" w:rsidRPr="00E53585" w:rsidTr="00EF4464">
        <w:trPr>
          <w:trHeight w:val="1244"/>
        </w:trPr>
        <w:tc>
          <w:tcPr>
            <w:tcW w:w="3119" w:type="dxa"/>
            <w:gridSpan w:val="2"/>
          </w:tcPr>
          <w:p w:rsidR="00496BDA" w:rsidRPr="005A11C0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7E915" wp14:editId="422583F3">
                  <wp:extent cx="1209121" cy="800100"/>
                  <wp:effectExtent l="0" t="0" r="0" b="0"/>
                  <wp:docPr id="115" name="Рисунок 115" descr="ÐÐ¾Ð²ÑÐ¸Ðº Ð´Ð»Ñ ÑÐµÐ¼Ð¿ÐµÑÐ¾Ð²Ð°Ð½Ð¸Ñ Coffeestyle - ilmax Ð² ÐÐ¸ÐµÐ²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¾Ð²ÑÐ¸Ðº Ð´Ð»Ñ ÑÐµÐ¼Ð¿ÐµÑÐ¾Ð²Ð°Ð½Ð¸Ñ Coffeestyle - ilmax Ð² ÐÐ¸ÐµÐ²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22" cy="82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</w:p>
          <w:p w:rsidR="00496BDA" w:rsidRPr="00994F84" w:rsidRDefault="00496BDA" w:rsidP="00EF4464">
            <w:pPr>
              <w:spacing w:after="0"/>
              <w:jc w:val="center"/>
              <w:rPr>
                <w:rFonts w:ascii="Arial" w:hAnsi="Arial" w:cs="Arial"/>
                <w:sz w:val="26"/>
                <w:szCs w:val="26"/>
                <w:shd w:val="clear" w:color="auto" w:fill="FFFFFF"/>
              </w:rPr>
            </w:pPr>
            <w:r w:rsidRPr="00994F84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Коврик для </w:t>
            </w:r>
            <w:proofErr w:type="spellStart"/>
            <w:r w:rsidRPr="00994F84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темперования</w:t>
            </w:r>
            <w:proofErr w:type="spellEnd"/>
            <w:r w:rsidRPr="00994F84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VD </w:t>
            </w:r>
            <w:proofErr w:type="spellStart"/>
            <w:r w:rsidRPr="00994F84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Coffee</w:t>
            </w:r>
            <w:proofErr w:type="spellEnd"/>
            <w:r w:rsidRPr="00994F84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9501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B3626F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шт.</w:t>
            </w:r>
          </w:p>
        </w:tc>
        <w:tc>
          <w:tcPr>
            <w:tcW w:w="1276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9E5C07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310 грн.</w:t>
            </w:r>
          </w:p>
        </w:tc>
      </w:tr>
      <w:tr w:rsidR="00496BDA" w:rsidRPr="00E53585" w:rsidTr="00EF4464">
        <w:trPr>
          <w:trHeight w:val="1552"/>
        </w:trPr>
        <w:tc>
          <w:tcPr>
            <w:tcW w:w="3119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noProof/>
                <w:lang w:eastAsia="ru-RU"/>
              </w:rPr>
            </w:pPr>
            <w:r w:rsidRPr="00EB03A1">
              <w:rPr>
                <w:noProof/>
                <w:lang w:eastAsia="ru-RU"/>
              </w:rPr>
              <w:drawing>
                <wp:inline distT="0" distB="0" distL="0" distR="0" wp14:anchorId="3443D965" wp14:editId="29F7C28C">
                  <wp:extent cx="1139190" cy="936207"/>
                  <wp:effectExtent l="0" t="0" r="3810" b="0"/>
                  <wp:docPr id="60" name="Рисунок 60" descr="C:\Users\User\Desktop\topcn-s_nok-boks-topcn-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opcn-s_nok-boks-topcn-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5268" cy="95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96BDA" w:rsidRPr="009005A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005AD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Нок-бокс </w:t>
            </w:r>
            <w:proofErr w:type="spellStart"/>
            <w:r w:rsidRPr="009005AD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Topcn</w:t>
            </w:r>
            <w:proofErr w:type="spellEnd"/>
            <w:r w:rsidRPr="009005AD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S</w:t>
            </w:r>
          </w:p>
          <w:p w:rsidR="00496BDA" w:rsidRPr="009005AD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9005AD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Компактный нок-бокс металлический.</w:t>
            </w:r>
          </w:p>
          <w:p w:rsidR="00496BDA" w:rsidRPr="00D0650E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0650E">
              <w:rPr>
                <w:rFonts w:ascii="Times New Roman" w:hAnsi="Times New Roman" w:cs="Times New Roman"/>
                <w:shd w:val="clear" w:color="auto" w:fill="FFFFFF"/>
              </w:rPr>
              <w:t>Размер: 175 х 160 х 95 мм</w:t>
            </w:r>
            <w:r w:rsidRPr="00D0650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496BDA" w:rsidRPr="009005AD" w:rsidRDefault="00496BDA" w:rsidP="00EF4464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D0650E">
              <w:rPr>
                <w:rFonts w:ascii="Times New Roman" w:hAnsi="Times New Roman" w:cs="Times New Roman"/>
                <w:shd w:val="clear" w:color="auto" w:fill="FFFFFF"/>
              </w:rPr>
              <w:t>Материал: нержавеющая сталь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шт.</w:t>
            </w:r>
          </w:p>
        </w:tc>
        <w:tc>
          <w:tcPr>
            <w:tcW w:w="1276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430 грн.</w:t>
            </w:r>
          </w:p>
        </w:tc>
      </w:tr>
      <w:tr w:rsidR="00496BDA" w:rsidRPr="00E53585" w:rsidTr="00EF4464">
        <w:trPr>
          <w:trHeight w:val="1227"/>
        </w:trPr>
        <w:tc>
          <w:tcPr>
            <w:tcW w:w="3119" w:type="dxa"/>
            <w:gridSpan w:val="2"/>
          </w:tcPr>
          <w:p w:rsidR="00496BDA" w:rsidRPr="009005AD" w:rsidRDefault="00496BDA" w:rsidP="00EF4464">
            <w:pPr>
              <w:spacing w:after="0"/>
              <w:jc w:val="center"/>
              <w:rPr>
                <w:noProof/>
                <w:lang w:val="en-US" w:eastAsia="ru-RU"/>
              </w:rPr>
            </w:pPr>
            <w:r w:rsidRPr="009005AD">
              <w:rPr>
                <w:noProof/>
                <w:lang w:eastAsia="ru-RU"/>
              </w:rPr>
              <w:drawing>
                <wp:inline distT="0" distB="0" distL="0" distR="0" wp14:anchorId="20EF39F2" wp14:editId="148EBE87">
                  <wp:extent cx="876300" cy="876300"/>
                  <wp:effectExtent l="0" t="0" r="0" b="0"/>
                  <wp:docPr id="61" name="Рисунок 61" descr="C:\Users\User\Desktop\_nok-boks-topcn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_nok-boks-topcn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96BDA" w:rsidRPr="0064703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4703C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Нок-бокс </w:t>
            </w:r>
            <w:proofErr w:type="spellStart"/>
            <w:r w:rsidRPr="0064703C">
              <w:rPr>
                <w:rFonts w:ascii="Times New Roman" w:hAnsi="Times New Roman" w:cs="Times New Roman"/>
                <w:b/>
                <w:shd w:val="clear" w:color="auto" w:fill="FFFFFF"/>
              </w:rPr>
              <w:t>Topcn</w:t>
            </w:r>
            <w:proofErr w:type="spellEnd"/>
            <w:r w:rsidRPr="0064703C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M</w:t>
            </w:r>
          </w:p>
          <w:p w:rsidR="00496BDA" w:rsidRPr="0064703C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4703C">
              <w:rPr>
                <w:rFonts w:ascii="Times New Roman" w:hAnsi="Times New Roman" w:cs="Times New Roman"/>
                <w:b/>
                <w:shd w:val="clear" w:color="auto" w:fill="FFFFFF"/>
              </w:rPr>
              <w:t>Ком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пактный нок-бокс металлический.</w:t>
            </w:r>
          </w:p>
          <w:p w:rsidR="00496BDA" w:rsidRPr="00D0650E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D0650E">
              <w:rPr>
                <w:rFonts w:ascii="Times New Roman" w:hAnsi="Times New Roman" w:cs="Times New Roman"/>
                <w:shd w:val="clear" w:color="auto" w:fill="FFFFFF"/>
              </w:rPr>
              <w:t>Размер: 175 х 160 х 150 мм</w:t>
            </w:r>
          </w:p>
          <w:p w:rsidR="00496BDA" w:rsidRPr="00C656E3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0650E">
              <w:rPr>
                <w:rFonts w:ascii="Times New Roman" w:hAnsi="Times New Roman" w:cs="Times New Roman"/>
                <w:shd w:val="clear" w:color="auto" w:fill="FFFFFF"/>
              </w:rPr>
              <w:t>Материал: нержавеющая сталь</w:t>
            </w:r>
          </w:p>
        </w:tc>
        <w:tc>
          <w:tcPr>
            <w:tcW w:w="1134" w:type="dxa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64703C" w:rsidRDefault="00496BDA" w:rsidP="00EF4464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lang w:val="uk-UA"/>
              </w:rPr>
              <w:t>шт.</w:t>
            </w:r>
          </w:p>
        </w:tc>
        <w:tc>
          <w:tcPr>
            <w:tcW w:w="1276" w:type="dxa"/>
            <w:gridSpan w:val="2"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490 грн.</w:t>
            </w:r>
          </w:p>
        </w:tc>
      </w:tr>
      <w:tr w:rsidR="00496BDA" w:rsidTr="00EF4464">
        <w:trPr>
          <w:gridAfter w:val="1"/>
          <w:wAfter w:w="7" w:type="dxa"/>
        </w:trPr>
        <w:tc>
          <w:tcPr>
            <w:tcW w:w="100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СТАКАНЫ С ДВОЙНЫМ ДНОМ C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ON</w:t>
            </w:r>
            <w:r w:rsidRPr="00327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BRIO</w:t>
            </w:r>
          </w:p>
        </w:tc>
      </w:tr>
      <w:tr w:rsidR="00496BDA" w:rsidRPr="00EB6CCA" w:rsidTr="00EF4464">
        <w:trPr>
          <w:gridAfter w:val="1"/>
          <w:wAfter w:w="7" w:type="dxa"/>
          <w:trHeight w:val="2311"/>
        </w:trPr>
        <w:tc>
          <w:tcPr>
            <w:tcW w:w="3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6BDA" w:rsidRDefault="00496BDA" w:rsidP="00EF4464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2FEAB4" wp14:editId="204BD4EF">
                  <wp:extent cx="552450" cy="567055"/>
                  <wp:effectExtent l="0" t="0" r="0" b="4445"/>
                  <wp:docPr id="2" name="Рисунок 2" descr="СВ-8325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СВ-8325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28" cy="58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983">
              <w:rPr>
                <w:noProof/>
                <w:lang w:eastAsia="ru-RU"/>
              </w:rPr>
              <w:drawing>
                <wp:inline distT="0" distB="0" distL="0" distR="0" wp14:anchorId="18348AA0" wp14:editId="32B6DFA3">
                  <wp:extent cx="667824" cy="732840"/>
                  <wp:effectExtent l="0" t="0" r="0" b="0"/>
                  <wp:docPr id="3" name="Рисунок 3" descr="\\buhgalter\Users\Public\Pictures\Стаканы Con Brio\8423\CB-842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uhgalter\Users\Public\Pictures\Стаканы Con Brio\8423\CB-842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78" cy="75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983">
              <w:rPr>
                <w:noProof/>
                <w:lang w:eastAsia="ru-RU"/>
              </w:rPr>
              <w:drawing>
                <wp:inline distT="0" distB="0" distL="0" distR="0" wp14:anchorId="2CAE3CF1" wp14:editId="3364C364">
                  <wp:extent cx="611505" cy="670632"/>
                  <wp:effectExtent l="0" t="0" r="0" b="0"/>
                  <wp:docPr id="5" name="Рисунок 5" descr="\\buhgalter\Users\Public\Pictures\Стаканы Con Brio\8528\СВ-852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uhgalter\Users\Public\Pictures\Стаканы Con Brio\8528\СВ-852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76" cy="69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6BDA" w:rsidRPr="00EB6CC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496BDA" w:rsidRPr="00C15CF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>Набор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ы</w:t>
            </w:r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proofErr w:type="spellStart"/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>Con</w:t>
            </w:r>
            <w:proofErr w:type="spellEnd"/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proofErr w:type="spellStart"/>
            <w:r w:rsidRPr="00EB6CCA">
              <w:rPr>
                <w:rFonts w:ascii="Times New Roman" w:hAnsi="Times New Roman" w:cs="Times New Roman"/>
                <w:b/>
                <w:shd w:val="clear" w:color="auto" w:fill="FFFFFF"/>
              </w:rPr>
              <w:t>Brio</w:t>
            </w:r>
            <w:proofErr w:type="spellEnd"/>
            <w:r w:rsidRPr="00E65A83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в ассортименте </w:t>
            </w:r>
          </w:p>
          <w:p w:rsidR="00496BDA" w:rsidRPr="00EB6CC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6BDA" w:rsidRPr="00EB6CC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496BDA" w:rsidRPr="00EB6CC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EB6CCA">
              <w:rPr>
                <w:rFonts w:ascii="Times New Roman" w:hAnsi="Times New Roman" w:cs="Times New Roman"/>
                <w:b/>
                <w:lang w:val="uk-UA"/>
              </w:rPr>
              <w:t>Набор 6 шт.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6BDA" w:rsidRPr="00EB6CC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96BDA" w:rsidRPr="00E65A83" w:rsidRDefault="00496BDA" w:rsidP="00EF4464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65A83">
              <w:rPr>
                <w:rFonts w:ascii="Times New Roman" w:hAnsi="Times New Roman" w:cs="Times New Roman"/>
                <w:b/>
                <w:sz w:val="22"/>
                <w:szCs w:val="22"/>
              </w:rPr>
              <w:t>Цену уточняйте</w:t>
            </w:r>
          </w:p>
        </w:tc>
      </w:tr>
    </w:tbl>
    <w:p w:rsidR="00583E57" w:rsidRPr="00145359" w:rsidRDefault="00583E57" w:rsidP="00583E57">
      <w:pPr>
        <w:spacing w:after="0"/>
      </w:pPr>
    </w:p>
    <w:sectPr w:rsidR="00583E57" w:rsidRPr="00145359" w:rsidSect="00496BDA">
      <w:headerReference w:type="default" r:id="rId68"/>
      <w:pgSz w:w="11906" w:h="16838" w:code="9"/>
      <w:pgMar w:top="142" w:right="1901" w:bottom="720" w:left="19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C1A" w:rsidRDefault="00151C1A" w:rsidP="001A2FA9">
      <w:r>
        <w:separator/>
      </w:r>
    </w:p>
  </w:endnote>
  <w:endnote w:type="continuationSeparator" w:id="0">
    <w:p w:rsidR="00151C1A" w:rsidRDefault="00151C1A" w:rsidP="001A2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C1A" w:rsidRDefault="00151C1A" w:rsidP="001A2FA9">
      <w:r>
        <w:separator/>
      </w:r>
    </w:p>
  </w:footnote>
  <w:footnote w:type="continuationSeparator" w:id="0">
    <w:p w:rsidR="00151C1A" w:rsidRDefault="00151C1A" w:rsidP="001A2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464" w:rsidRDefault="00EF4464">
    <w:pPr>
      <w:pStyle w:val="ac"/>
    </w:pPr>
    <w:r>
      <w:rPr>
        <w:rFonts w:ascii="Times New Roman" w:eastAsia="Times New Roman" w:hAnsi="Times New Roman" w:cs="Times New Roman"/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CAE91D" wp14:editId="6052CE1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49092" cy="9601200"/>
              <wp:effectExtent l="419100" t="0" r="445135" b="24765"/>
              <wp:wrapNone/>
              <wp:docPr id="14" name="Группа 14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9092" cy="9601200"/>
                        <a:chOff x="0" y="0"/>
                        <a:chExt cx="7349092" cy="9601200"/>
                      </a:xfrm>
                      <a:solidFill>
                        <a:schemeClr val="accent6">
                          <a:lumMod val="75000"/>
                        </a:schemeClr>
                      </a:solidFill>
                    </wpg:grpSpPr>
                    <wps:wsp>
                      <wps:cNvPr id="8" name="Прямая соединительная линия 8"/>
                      <wps:cNvCnPr/>
                      <wps:spPr>
                        <a:xfrm>
                          <a:off x="48180" y="157163"/>
                          <a:ext cx="7278370" cy="603250"/>
                        </a:xfrm>
                        <a:prstGeom prst="line">
                          <a:avLst/>
                        </a:pr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Прямая соединительная линия 9"/>
                      <wps:cNvCnPr/>
                      <wps:spPr>
                        <a:xfrm>
                          <a:off x="48180" y="8915400"/>
                          <a:ext cx="7259955" cy="493395"/>
                        </a:xfrm>
                        <a:prstGeom prst="line">
                          <a:avLst/>
                        </a:pr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Прямая соединительная линия 10"/>
                      <wps:cNvCnPr/>
                      <wps:spPr>
                        <a:xfrm flipH="1">
                          <a:off x="233917" y="14288"/>
                          <a:ext cx="530352" cy="9216644"/>
                        </a:xfrm>
                        <a:prstGeom prst="line">
                          <a:avLst/>
                        </a:pr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 12"/>
                      <wps:cNvCnPr/>
                      <wps:spPr>
                        <a:xfrm flipH="1">
                          <a:off x="6606142" y="371475"/>
                          <a:ext cx="530225" cy="9216390"/>
                        </a:xfrm>
                        <a:prstGeom prst="line">
                          <a:avLst/>
                        </a:pr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Прямоугольник 2"/>
                      <wps:cNvSpPr/>
                      <wps:spPr>
                        <a:xfrm>
                          <a:off x="33892" y="0"/>
                          <a:ext cx="571500" cy="9258300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0 h 9144000"/>
                            <a:gd name="connsiteX1" fmla="*/ 571500 w 571500"/>
                            <a:gd name="connsiteY1" fmla="*/ 0 h 9144000"/>
                            <a:gd name="connsiteX2" fmla="*/ 571500 w 571500"/>
                            <a:gd name="connsiteY2" fmla="*/ 9144000 h 9144000"/>
                            <a:gd name="connsiteX3" fmla="*/ 0 w 571500"/>
                            <a:gd name="connsiteY3" fmla="*/ 9144000 h 9144000"/>
                            <a:gd name="connsiteX4" fmla="*/ 0 w 571500"/>
                            <a:gd name="connsiteY4" fmla="*/ 0 h 9144000"/>
                            <a:gd name="connsiteX0" fmla="*/ 0 w 571500"/>
                            <a:gd name="connsiteY0" fmla="*/ 0 h 9258300"/>
                            <a:gd name="connsiteX1" fmla="*/ 571500 w 571500"/>
                            <a:gd name="connsiteY1" fmla="*/ 0 h 9258300"/>
                            <a:gd name="connsiteX2" fmla="*/ 0 w 571500"/>
                            <a:gd name="connsiteY2" fmla="*/ 9258300 h 9258300"/>
                            <a:gd name="connsiteX3" fmla="*/ 0 w 571500"/>
                            <a:gd name="connsiteY3" fmla="*/ 9144000 h 9258300"/>
                            <a:gd name="connsiteX4" fmla="*/ 0 w 571500"/>
                            <a:gd name="connsiteY4" fmla="*/ 0 h 925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92583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  <a:lnTo>
                                <a:pt x="0" y="9258300"/>
                              </a:ln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Прямоугольник 2"/>
                      <wps:cNvSpPr/>
                      <wps:spPr>
                        <a:xfrm rot="10800000">
                          <a:off x="6777592" y="342900"/>
                          <a:ext cx="571500" cy="9258300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0 h 9144000"/>
                            <a:gd name="connsiteX1" fmla="*/ 571500 w 571500"/>
                            <a:gd name="connsiteY1" fmla="*/ 0 h 9144000"/>
                            <a:gd name="connsiteX2" fmla="*/ 571500 w 571500"/>
                            <a:gd name="connsiteY2" fmla="*/ 9144000 h 9144000"/>
                            <a:gd name="connsiteX3" fmla="*/ 0 w 571500"/>
                            <a:gd name="connsiteY3" fmla="*/ 9144000 h 9144000"/>
                            <a:gd name="connsiteX4" fmla="*/ 0 w 571500"/>
                            <a:gd name="connsiteY4" fmla="*/ 0 h 9144000"/>
                            <a:gd name="connsiteX0" fmla="*/ 0 w 571500"/>
                            <a:gd name="connsiteY0" fmla="*/ 0 h 9258300"/>
                            <a:gd name="connsiteX1" fmla="*/ 571500 w 571500"/>
                            <a:gd name="connsiteY1" fmla="*/ 0 h 9258300"/>
                            <a:gd name="connsiteX2" fmla="*/ 0 w 571500"/>
                            <a:gd name="connsiteY2" fmla="*/ 9258300 h 9258300"/>
                            <a:gd name="connsiteX3" fmla="*/ 0 w 571500"/>
                            <a:gd name="connsiteY3" fmla="*/ 9144000 h 9258300"/>
                            <a:gd name="connsiteX4" fmla="*/ 0 w 571500"/>
                            <a:gd name="connsiteY4" fmla="*/ 0 h 925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92583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  <a:lnTo>
                                <a:pt x="0" y="9258300"/>
                              </a:ln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Прямоугольник 2"/>
                      <wps:cNvSpPr/>
                      <wps:spPr>
                        <a:xfrm rot="5400000">
                          <a:off x="3384311" y="-3378994"/>
                          <a:ext cx="574043" cy="7342665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0 h 9144000"/>
                            <a:gd name="connsiteX1" fmla="*/ 571500 w 571500"/>
                            <a:gd name="connsiteY1" fmla="*/ 0 h 9144000"/>
                            <a:gd name="connsiteX2" fmla="*/ 571500 w 571500"/>
                            <a:gd name="connsiteY2" fmla="*/ 9144000 h 9144000"/>
                            <a:gd name="connsiteX3" fmla="*/ 0 w 571500"/>
                            <a:gd name="connsiteY3" fmla="*/ 9144000 h 9144000"/>
                            <a:gd name="connsiteX4" fmla="*/ 0 w 571500"/>
                            <a:gd name="connsiteY4" fmla="*/ 0 h 9144000"/>
                            <a:gd name="connsiteX0" fmla="*/ 0 w 571500"/>
                            <a:gd name="connsiteY0" fmla="*/ 0 h 9258300"/>
                            <a:gd name="connsiteX1" fmla="*/ 571500 w 571500"/>
                            <a:gd name="connsiteY1" fmla="*/ 0 h 9258300"/>
                            <a:gd name="connsiteX2" fmla="*/ 0 w 571500"/>
                            <a:gd name="connsiteY2" fmla="*/ 9258300 h 9258300"/>
                            <a:gd name="connsiteX3" fmla="*/ 0 w 571500"/>
                            <a:gd name="connsiteY3" fmla="*/ 9144000 h 9258300"/>
                            <a:gd name="connsiteX4" fmla="*/ 0 w 571500"/>
                            <a:gd name="connsiteY4" fmla="*/ 0 h 925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92583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  <a:lnTo>
                                <a:pt x="0" y="9258300"/>
                              </a:ln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Прямоугольник 2"/>
                      <wps:cNvSpPr/>
                      <wps:spPr>
                        <a:xfrm rot="16200000">
                          <a:off x="3448605" y="5700713"/>
                          <a:ext cx="461010" cy="7324569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0 h 9144000"/>
                            <a:gd name="connsiteX1" fmla="*/ 571500 w 571500"/>
                            <a:gd name="connsiteY1" fmla="*/ 0 h 9144000"/>
                            <a:gd name="connsiteX2" fmla="*/ 571500 w 571500"/>
                            <a:gd name="connsiteY2" fmla="*/ 9144000 h 9144000"/>
                            <a:gd name="connsiteX3" fmla="*/ 0 w 571500"/>
                            <a:gd name="connsiteY3" fmla="*/ 9144000 h 9144000"/>
                            <a:gd name="connsiteX4" fmla="*/ 0 w 571500"/>
                            <a:gd name="connsiteY4" fmla="*/ 0 h 9144000"/>
                            <a:gd name="connsiteX0" fmla="*/ 0 w 571500"/>
                            <a:gd name="connsiteY0" fmla="*/ 0 h 9258300"/>
                            <a:gd name="connsiteX1" fmla="*/ 571500 w 571500"/>
                            <a:gd name="connsiteY1" fmla="*/ 0 h 9258300"/>
                            <a:gd name="connsiteX2" fmla="*/ 0 w 571500"/>
                            <a:gd name="connsiteY2" fmla="*/ 9258300 h 9258300"/>
                            <a:gd name="connsiteX3" fmla="*/ 0 w 571500"/>
                            <a:gd name="connsiteY3" fmla="*/ 9144000 h 9258300"/>
                            <a:gd name="connsiteX4" fmla="*/ 0 w 571500"/>
                            <a:gd name="connsiteY4" fmla="*/ 0 h 925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92583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  <a:lnTo>
                                <a:pt x="0" y="9258300"/>
                              </a:ln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94400</wp14:pctWidth>
              </wp14:sizeRelH>
              <wp14:sizeRelV relativeFrom="page">
                <wp14:pctHeight>95800</wp14:pctHeight>
              </wp14:sizeRelV>
            </wp:anchor>
          </w:drawing>
        </mc:Choice>
        <mc:Fallback>
          <w:pict>
            <v:group w14:anchorId="76A64019" id="Группа 14" o:spid="_x0000_s1026" style="position:absolute;margin-left:0;margin-top:0;width:578.65pt;height:756pt;z-index:251659264;mso-width-percent:944;mso-height-percent:958;mso-position-horizontal:center;mso-position-horizontal-relative:page;mso-position-vertical:center;mso-position-vertical-relative:page;mso-width-percent:944;mso-height-percent:958" coordsize="7349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">
              <v:line id="Прямая соединительная линия 8" o:spid="_x0000_s1027" style="position:absolute;visibility:visible;mso-wrap-style:square" from="481,1571" to="73265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3c5sAAAADaAAAADwAAAGRycy9kb3ducmV2LnhtbERPz2vCMBS+C/sfwht4s+k8iNRGcYLg&#10;8KQruuNb82y7NS8lydr635uDsOPH9zvfjKYVPTnfWFbwlqQgiEurG64UFJ/72RKED8gaW8uk4E4e&#10;NuuXSY6ZtgOfqD+HSsQQ9hkqqEPoMil9WZNBn9iOOHI36wyGCF0ltcMhhptWztN0IQ02HBtq7GhX&#10;U/l7/jMKfor3fbMbluPX9WiL/ijNB35flJq+jtsViEBj+Bc/3QetIG6NV+IN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t3ObAAAAA2gAAAA8AAAAAAAAAAAAAAAAA&#10;oQIAAGRycy9kb3ducmV2LnhtbFBLBQYAAAAABAAEAPkAAACOAwAAAAA=&#10;" strokecolor="#c4eeff [661]" strokeweight=".5pt">
                <v:stroke joinstyle="miter"/>
              </v:line>
              <v:line id="Прямая соединительная линия 9" o:spid="_x0000_s1028" style="position:absolute;visibility:visible;mso-wrap-style:square" from="481,89154" to="73081,9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F5fcMAAADaAAAADwAAAGRycy9kb3ducmV2LnhtbESPQWvCQBSE7wX/w/KE3pqNHsTGrFID&#10;gYqn2qAeX7OvSWr2bchuk/TfdwsFj8PMfMOku8m0YqDeNZYVLKIYBHFpdcOVguI9f1qDcB5ZY2uZ&#10;FPyQg9129pBiou3IbzScfCUChF2CCmrvu0RKV9Zk0EW2Iw7ep+0N+iD7SuoexwA3rVzG8UoabDgs&#10;1NhRVlN5O30bBV/FPm+ycT1dL0dbDEdpDvhxVupxPr1sQHia/D38337VCp7h70q4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heX3DAAAA2gAAAA8AAAAAAAAAAAAA&#10;AAAAoQIAAGRycy9kb3ducmV2LnhtbFBLBQYAAAAABAAEAPkAAACRAwAAAAA=&#10;" strokecolor="#c4eeff [661]" strokeweight=".5pt">
                <v:stroke joinstyle="miter"/>
              </v:line>
              <v:line id="Прямая соединительная линия 10" o:spid="_x0000_s1029" style="position:absolute;flip:x;visibility:visible;mso-wrap-style:square" from="2339,142" to="7642,9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l9McAAADbAAAADwAAAGRycy9kb3ducmV2LnhtbESPT2vCQBDF70K/wzKFXqRu2oNodBUR&#10;2upFqH+K3obsmASzsyG7avTTdw6Ctxnem/d+M562rlIXakLp2cBHLwFFnHlbcm5gu/l6H4AKEdli&#10;5ZkM3CjAdPLSGWNq/ZV/6bKOuZIQDikaKGKsU61DVpDD0PM1sWhH3ziMsja5tg1eJdxV+jNJ+tph&#10;ydJQYE3zgrLT+uwMlPf9afc3Xy1+hrf+ata1y/P39mDM22s7G4GK1Man+XG9sIIv9PKLDKA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rOX0xwAAANsAAAAPAAAAAAAA&#10;AAAAAAAAAKECAABkcnMvZG93bnJldi54bWxQSwUGAAAAAAQABAD5AAAAlQMAAAAA&#10;" strokecolor="#c4eeff [661]" strokeweight=".5pt">
                <v:stroke joinstyle="miter"/>
              </v:line>
              <v:line id="Прямая соединительная линия 12" o:spid="_x0000_s1030" style="position:absolute;flip:x;visibility:visible;mso-wrap-style:square" from="66061,3714" to="71363,9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eGMMAAADbAAAADwAAAGRycy9kb3ducmV2LnhtbERPS4vCMBC+C/6HMMJeZE31INo1igg+&#10;9iL4Wtbb0IxtsZmUJtW6v34jCN7m43vOZNaYQtyocrllBf1eBII4sTrnVMHxsPwcgXAeWWNhmRQ8&#10;yMFs2m5NMNb2zju67X0qQgi7GBVk3pexlC7JyKDr2ZI4cBdbGfQBVqnUFd5DuCnkIIqG0mDOoSHD&#10;khYZJdd9bRTkf7/X089iu1mPH8PtvKu/69XxrNRHp5l/gfDU+Lf45d7oMH8Az1/CA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y3hjDAAAA2wAAAA8AAAAAAAAAAAAA&#10;AAAAoQIAAGRycy9kb3ducmV2LnhtbFBLBQYAAAAABAAEAPkAAACRAwAAAAA=&#10;" strokecolor="#c4eeff [661]" strokeweight=".5pt">
                <v:stroke joinstyle="miter"/>
              </v:line>
              <v:shape id="Прямоугольник 2" o:spid="_x0000_s1031" style="position:absolute;left:338;width:5715;height:92583;visibility:visible;mso-wrap-style:square;v-text-anchor:middle" coordsize="571500,925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1msEA&#10;AADaAAAADwAAAGRycy9kb3ducmV2LnhtbESPQWsCMRSE7wX/Q3iCF9FsBYusRlGpYI/aitfH5rlZ&#10;3LysSdT13zeC4HGYmW+Y2aK1tbiRD5VjBZ/DDARx4XTFpYK/381gAiJEZI21Y1LwoACLeedjhrl2&#10;d97RbR9LkSAcclRgYmxyKUNhyGIYuoY4eSfnLcYkfSm1x3uC21qOsuxLWqw4LRhsaG2oOO+vVkH1&#10;U/QvK/3dH29X3pya9bEcH1ipXrddTkFEauM7/GpvtYIRPK+kG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WtZrBAAAA2gAAAA8AAAAAAAAAAAAAAAAAmAIAAGRycy9kb3du&#10;cmV2LnhtbFBLBQYAAAAABAAEAPUAAACGAwAAAAA=&#10;" path="m,l571500,,,9258300,,9144000,,xe" filled="f" strokecolor="#c4eeff [661]" strokeweight="1pt">
                <v:stroke joinstyle="miter"/>
                <v:path arrowok="t" o:connecttype="custom" o:connectlocs="0,0;571500,0;0,9258300;0,9144000;0,0" o:connectangles="0,0,0,0,0"/>
              </v:shape>
              <v:shape id="Прямоугольник 2" o:spid="_x0000_s1032" style="position:absolute;left:67775;top:3429;width:5715;height:92583;rotation:180;visibility:visible;mso-wrap-style:square;v-text-anchor:middle" coordsize="571500,925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MIsQA&#10;AADaAAAADwAAAGRycy9kb3ducmV2LnhtbESPT2sCMRTE74V+h/AEL1Kz2j/I1ihFEFSK0N1eents&#10;XjeLycuyibr20xtB6HGYmd8w82XvrDhRFxrPCibjDARx5XXDtYLvcv00AxEiskbrmRRcKMBy8fgw&#10;x1z7M3/RqYi1SBAOOSowMba5lKEy5DCMfUucvF/fOYxJdrXUHZ4T3Fk5zbI36bDhtGCwpZWh6lAc&#10;nYLtny3avdWfr+VLPfLmZ6fXs51Sw0H/8Q4iUh//w/f2Rit4htuVd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jCLEAAAA2gAAAA8AAAAAAAAAAAAAAAAAmAIAAGRycy9k&#10;b3ducmV2LnhtbFBLBQYAAAAABAAEAPUAAACJAwAAAAA=&#10;" path="m,l571500,,,9258300,,9144000,,xe" filled="f" strokecolor="#c4eeff [661]" strokeweight="1pt">
                <v:stroke joinstyle="miter"/>
                <v:path arrowok="t" o:connecttype="custom" o:connectlocs="0,0;571500,0;0,9258300;0,9144000;0,0" o:connectangles="0,0,0,0,0"/>
              </v:shape>
              <v:shape id="Прямоугольник 2" o:spid="_x0000_s1033" style="position:absolute;left:33843;top:-33790;width:5740;height:73426;rotation:90;visibility:visible;mso-wrap-style:square;v-text-anchor:middle" coordsize="571500,925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hVcIA&#10;AADaAAAADwAAAGRycy9kb3ducmV2LnhtbESPT4vCMBTE74LfITxhb5oqspZqWkRZUHYv/jt4ezbP&#10;tti8lCar3W+/EQSPw8z8hllknanFnVpXWVYwHkUgiHOrKy4UHA9fwxiE88gaa8uk4I8cZGm/t8BE&#10;2wfv6L73hQgQdgkqKL1vEildXpJBN7INcfCutjXog2wLqVt8BLip5SSKPqXBisNCiQ2tSspv+1+j&#10;IP7GeF2vu5P+MVN/u8it2cZnpT4G3XIOwlPn3+FXe6MVzOB5JdwA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GFVwgAAANoAAAAPAAAAAAAAAAAAAAAAAJgCAABkcnMvZG93&#10;bnJldi54bWxQSwUGAAAAAAQABAD1AAAAhwMAAAAA&#10;" path="m,l571500,,,9258300,,9144000,,xe" filled="f" strokecolor="#c4eeff [661]" strokeweight="1pt">
                <v:stroke joinstyle="miter"/>
                <v:path arrowok="t" o:connecttype="custom" o:connectlocs="0,0;574043,0;0,7342665;0,7252015;0,0" o:connectangles="0,0,0,0,0"/>
              </v:shape>
              <v:shape id="Прямоугольник 2" o:spid="_x0000_s1034" style="position:absolute;left:34485;top:57007;width:4611;height:73245;rotation:-90;visibility:visible;mso-wrap-style:square;v-text-anchor:middle" coordsize="571500,925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ue8IA&#10;AADaAAAADwAAAGRycy9kb3ducmV2LnhtbESPQWvCQBSE74L/YXlCL6IbK4pNXUWUQk+K0d5fd59J&#10;MPs2ZFdN+uu7QqHHYWa+YZbr1lbiTo0vHSuYjBMQxNqZknMF59PHaAHCB2SDlWNS0JGH9arfW2Jq&#10;3IOPdM9CLiKEfYoKihDqVEqvC7Lox64mjt7FNRZDlE0uTYOPCLeVfE2SubRYclwosKZtQfqa3ayC&#10;6ZD3Xr/hNDtsvrru56jn3zuv1Mug3byDCNSG//Bf+9MomMHzSrw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i57wgAAANoAAAAPAAAAAAAAAAAAAAAAAJgCAABkcnMvZG93&#10;bnJldi54bWxQSwUGAAAAAAQABAD1AAAAhwMAAAAA&#10;" path="m,l571500,,,9258300,,9144000,,xe" filled="f" strokecolor="#c4eeff [661]" strokeweight="1pt">
                <v:stroke joinstyle="miter"/>
                <v:path arrowok="t" o:connecttype="custom" o:connectlocs="0,0;461010,0;0,7324569;0,7234142;0,0" o:connectangles="0,0,0,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BDA"/>
    <w:rsid w:val="0001338C"/>
    <w:rsid w:val="00026166"/>
    <w:rsid w:val="000543FF"/>
    <w:rsid w:val="0005639B"/>
    <w:rsid w:val="000A63D1"/>
    <w:rsid w:val="000D74DB"/>
    <w:rsid w:val="00151C1A"/>
    <w:rsid w:val="00194E17"/>
    <w:rsid w:val="001A2FA9"/>
    <w:rsid w:val="001D4A08"/>
    <w:rsid w:val="0021349B"/>
    <w:rsid w:val="00240A50"/>
    <w:rsid w:val="0025609C"/>
    <w:rsid w:val="00276D44"/>
    <w:rsid w:val="002A0AA6"/>
    <w:rsid w:val="002F206C"/>
    <w:rsid w:val="003044D7"/>
    <w:rsid w:val="0031484C"/>
    <w:rsid w:val="00324CC5"/>
    <w:rsid w:val="003341CE"/>
    <w:rsid w:val="0040537A"/>
    <w:rsid w:val="0041783E"/>
    <w:rsid w:val="00463096"/>
    <w:rsid w:val="004723FA"/>
    <w:rsid w:val="00482449"/>
    <w:rsid w:val="00496BDA"/>
    <w:rsid w:val="00502924"/>
    <w:rsid w:val="00583E57"/>
    <w:rsid w:val="005A2E36"/>
    <w:rsid w:val="005D1F6F"/>
    <w:rsid w:val="006048F9"/>
    <w:rsid w:val="00607AF5"/>
    <w:rsid w:val="0062123A"/>
    <w:rsid w:val="006248BB"/>
    <w:rsid w:val="00646E75"/>
    <w:rsid w:val="007B11E8"/>
    <w:rsid w:val="00816F63"/>
    <w:rsid w:val="00817587"/>
    <w:rsid w:val="00890A79"/>
    <w:rsid w:val="008C5435"/>
    <w:rsid w:val="00920D1E"/>
    <w:rsid w:val="0095068F"/>
    <w:rsid w:val="009A700B"/>
    <w:rsid w:val="009B3264"/>
    <w:rsid w:val="009D55AB"/>
    <w:rsid w:val="009D5B28"/>
    <w:rsid w:val="00A46CC4"/>
    <w:rsid w:val="00B8654D"/>
    <w:rsid w:val="00B95C33"/>
    <w:rsid w:val="00BA4976"/>
    <w:rsid w:val="00BE1056"/>
    <w:rsid w:val="00BF6191"/>
    <w:rsid w:val="00C200D5"/>
    <w:rsid w:val="00C27CD4"/>
    <w:rsid w:val="00C4709B"/>
    <w:rsid w:val="00C72A42"/>
    <w:rsid w:val="00C9405E"/>
    <w:rsid w:val="00C957AA"/>
    <w:rsid w:val="00CE1C95"/>
    <w:rsid w:val="00CE3307"/>
    <w:rsid w:val="00D3756F"/>
    <w:rsid w:val="00D43B2C"/>
    <w:rsid w:val="00D604BC"/>
    <w:rsid w:val="00D66386"/>
    <w:rsid w:val="00D71CF9"/>
    <w:rsid w:val="00D82E9D"/>
    <w:rsid w:val="00D96D2B"/>
    <w:rsid w:val="00DC3067"/>
    <w:rsid w:val="00DF0571"/>
    <w:rsid w:val="00E55D74"/>
    <w:rsid w:val="00E91DBD"/>
    <w:rsid w:val="00EF4464"/>
    <w:rsid w:val="00F4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924"/>
    <w:pPr>
      <w:spacing w:after="300"/>
    </w:pPr>
  </w:style>
  <w:style w:type="paragraph" w:styleId="1">
    <w:name w:val="heading 1"/>
    <w:basedOn w:val="a"/>
    <w:next w:val="a"/>
    <w:link w:val="10"/>
    <w:uiPriority w:val="9"/>
    <w:qFormat/>
    <w:rsid w:val="0005639B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0B5294" w:themeColor="accent1" w:themeShade="BF"/>
      <w:kern w:val="20"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qFormat/>
    <w:rsid w:val="0005639B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kern w:val="2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924"/>
    <w:rPr>
      <w:rFonts w:asciiTheme="majorHAnsi" w:eastAsiaTheme="majorEastAsia" w:hAnsiTheme="majorHAnsi" w:cstheme="majorBidi"/>
      <w:caps/>
      <w:color w:val="0B5294" w:themeColor="accent1" w:themeShade="BF"/>
      <w:kern w:val="2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502924"/>
    <w:rPr>
      <w:rFonts w:asciiTheme="majorHAnsi" w:eastAsiaTheme="majorEastAsia" w:hAnsiTheme="majorHAnsi" w:cstheme="majorBidi"/>
      <w:color w:val="0B5294" w:themeColor="accent1" w:themeShade="BF"/>
      <w:kern w:val="20"/>
      <w:sz w:val="26"/>
      <w:szCs w:val="26"/>
    </w:rPr>
  </w:style>
  <w:style w:type="paragraph" w:styleId="a3">
    <w:name w:val="Salutation"/>
    <w:basedOn w:val="a"/>
    <w:link w:val="a4"/>
    <w:uiPriority w:val="4"/>
    <w:unhideWhenUsed/>
    <w:qFormat/>
    <w:rsid w:val="0005639B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a4">
    <w:name w:val="Приветствие Знак"/>
    <w:basedOn w:val="a0"/>
    <w:link w:val="a3"/>
    <w:uiPriority w:val="4"/>
    <w:rsid w:val="0005639B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5">
    <w:name w:val="Closing"/>
    <w:basedOn w:val="a"/>
    <w:next w:val="a6"/>
    <w:link w:val="a7"/>
    <w:uiPriority w:val="6"/>
    <w:unhideWhenUsed/>
    <w:qFormat/>
    <w:rsid w:val="00583E57"/>
    <w:pPr>
      <w:spacing w:before="480" w:after="720"/>
    </w:pPr>
    <w:rPr>
      <w:rFonts w:eastAsiaTheme="minorHAnsi"/>
      <w:color w:val="595959" w:themeColor="text1" w:themeTint="A6"/>
      <w:kern w:val="20"/>
      <w:szCs w:val="20"/>
    </w:rPr>
  </w:style>
  <w:style w:type="character" w:customStyle="1" w:styleId="a7">
    <w:name w:val="Прощание Знак"/>
    <w:basedOn w:val="a0"/>
    <w:link w:val="a5"/>
    <w:uiPriority w:val="6"/>
    <w:rsid w:val="00583E57"/>
    <w:rPr>
      <w:rFonts w:eastAsiaTheme="minorHAnsi"/>
      <w:color w:val="595959" w:themeColor="text1" w:themeTint="A6"/>
      <w:kern w:val="20"/>
      <w:szCs w:val="20"/>
    </w:rPr>
  </w:style>
  <w:style w:type="paragraph" w:styleId="a6">
    <w:name w:val="Signature"/>
    <w:basedOn w:val="a"/>
    <w:link w:val="a8"/>
    <w:uiPriority w:val="7"/>
    <w:unhideWhenUsed/>
    <w:qFormat/>
    <w:rsid w:val="00583E57"/>
    <w:pPr>
      <w:spacing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a8">
    <w:name w:val="Подпись Знак"/>
    <w:basedOn w:val="a0"/>
    <w:link w:val="a6"/>
    <w:uiPriority w:val="7"/>
    <w:rsid w:val="00583E57"/>
    <w:rPr>
      <w:rFonts w:eastAsiaTheme="minorHAnsi"/>
      <w:b/>
      <w:bCs/>
      <w:color w:val="595959" w:themeColor="text1" w:themeTint="A6"/>
      <w:kern w:val="20"/>
      <w:szCs w:val="20"/>
    </w:rPr>
  </w:style>
  <w:style w:type="paragraph" w:styleId="a9">
    <w:name w:val="Normal (Web)"/>
    <w:basedOn w:val="a"/>
    <w:uiPriority w:val="99"/>
    <w:semiHidden/>
    <w:unhideWhenUsed/>
    <w:rsid w:val="0005639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a">
    <w:name w:val="Strong"/>
    <w:basedOn w:val="a0"/>
    <w:uiPriority w:val="1"/>
    <w:semiHidden/>
    <w:qFormat/>
    <w:rsid w:val="009A700B"/>
    <w:rPr>
      <w:b/>
      <w:bCs/>
    </w:rPr>
  </w:style>
  <w:style w:type="paragraph" w:customStyle="1" w:styleId="ab">
    <w:name w:val="Контактные данные"/>
    <w:basedOn w:val="a"/>
    <w:uiPriority w:val="1"/>
    <w:qFormat/>
    <w:rsid w:val="00583E57"/>
    <w:pPr>
      <w:spacing w:after="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table" w:styleId="-12">
    <w:name w:val="Grid Table 1 Light Accent 2"/>
    <w:basedOn w:val="a1"/>
    <w:uiPriority w:val="46"/>
    <w:rsid w:val="00B95C33"/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header"/>
    <w:basedOn w:val="a"/>
    <w:link w:val="ad"/>
    <w:uiPriority w:val="99"/>
    <w:semiHidden/>
    <w:rsid w:val="001A2FA9"/>
    <w:pPr>
      <w:tabs>
        <w:tab w:val="center" w:pos="4680"/>
        <w:tab w:val="right" w:pos="9360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02924"/>
  </w:style>
  <w:style w:type="paragraph" w:styleId="ae">
    <w:name w:val="footer"/>
    <w:basedOn w:val="a"/>
    <w:link w:val="af"/>
    <w:uiPriority w:val="99"/>
    <w:semiHidden/>
    <w:rsid w:val="001A2FA9"/>
    <w:pPr>
      <w:tabs>
        <w:tab w:val="center" w:pos="4680"/>
        <w:tab w:val="right" w:pos="9360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02924"/>
  </w:style>
  <w:style w:type="table" w:styleId="af0">
    <w:name w:val="Table Grid"/>
    <w:basedOn w:val="a1"/>
    <w:uiPriority w:val="59"/>
    <w:rsid w:val="00583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Имя получателя"/>
    <w:basedOn w:val="a"/>
    <w:next w:val="a"/>
    <w:qFormat/>
    <w:rsid w:val="00583E57"/>
    <w:pPr>
      <w:spacing w:after="0"/>
    </w:pPr>
    <w:rPr>
      <w:b/>
    </w:rPr>
  </w:style>
  <w:style w:type="paragraph" w:customStyle="1" w:styleId="af2">
    <w:name w:val="Адрес"/>
    <w:basedOn w:val="a"/>
    <w:next w:val="a"/>
    <w:qFormat/>
    <w:rsid w:val="00583E57"/>
  </w:style>
  <w:style w:type="paragraph" w:styleId="af3">
    <w:name w:val="Date"/>
    <w:basedOn w:val="a"/>
    <w:next w:val="a"/>
    <w:link w:val="af4"/>
    <w:uiPriority w:val="99"/>
    <w:rsid w:val="00583E57"/>
    <w:pPr>
      <w:spacing w:before="360" w:after="600"/>
    </w:pPr>
  </w:style>
  <w:style w:type="character" w:customStyle="1" w:styleId="af4">
    <w:name w:val="Дата Знак"/>
    <w:basedOn w:val="a0"/>
    <w:link w:val="af3"/>
    <w:uiPriority w:val="99"/>
    <w:rsid w:val="00583E57"/>
  </w:style>
  <w:style w:type="character" w:styleId="af5">
    <w:name w:val="Placeholder Text"/>
    <w:basedOn w:val="a0"/>
    <w:uiPriority w:val="99"/>
    <w:semiHidden/>
    <w:rsid w:val="00583E57"/>
    <w:rPr>
      <w:color w:val="808080"/>
    </w:rPr>
  </w:style>
  <w:style w:type="paragraph" w:styleId="af6">
    <w:name w:val="No Spacing"/>
    <w:uiPriority w:val="1"/>
    <w:qFormat/>
    <w:rsid w:val="00583E57"/>
  </w:style>
  <w:style w:type="paragraph" w:customStyle="1" w:styleId="style7">
    <w:name w:val="style7"/>
    <w:basedOn w:val="a"/>
    <w:rsid w:val="00496B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style5">
    <w:name w:val="style5"/>
    <w:basedOn w:val="a0"/>
    <w:rsid w:val="00496BDA"/>
  </w:style>
  <w:style w:type="character" w:styleId="af7">
    <w:name w:val="Hyperlink"/>
    <w:basedOn w:val="a0"/>
    <w:uiPriority w:val="99"/>
    <w:semiHidden/>
    <w:unhideWhenUsed/>
    <w:rsid w:val="00496BDA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6BDA"/>
  </w:style>
  <w:style w:type="table" w:customStyle="1" w:styleId="11">
    <w:name w:val="Сетка таблицы1"/>
    <w:basedOn w:val="a1"/>
    <w:next w:val="af0"/>
    <w:uiPriority w:val="59"/>
    <w:rsid w:val="00496BDA"/>
    <w:rPr>
      <w:rFonts w:eastAsiaTheme="minorHAns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Balloon Text"/>
    <w:basedOn w:val="a"/>
    <w:link w:val="af9"/>
    <w:uiPriority w:val="99"/>
    <w:semiHidden/>
    <w:unhideWhenUsed/>
    <w:rsid w:val="00276D4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276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arakava.com.ua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5;&#1077;&#1095;&#1072;&#1090;&#1085;&#1099;&#1081;%20&#1073;&#1083;&#1072;&#1085;&#1082;%20&#1089;%20&#1075;&#1077;&#1086;&#1084;&#1077;&#1090;&#1088;&#1080;&#1095;&#1077;&#1089;&#1082;&#1080;&#1084;%20&#1091;&#1079;&#1086;&#1088;&#1086;&#1084;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3F271-8DB3-4B3D-A1DE-BA70CA55F8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A6899C-FB28-4D81-9DF3-2315FACF4C7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C547F71-4F2E-4D92-8202-5DA345439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4FAE4A-B71A-4DF9-88B8-CFE4EF8BF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Печатный бланк с геометрическим узором.dotx</Template>
  <TotalTime>0</TotalTime>
  <Pages>7</Pages>
  <Words>1501</Words>
  <Characters>8557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2021-03-01T15:51:00Z</dcterms:created>
  <dcterms:modified xsi:type="dcterms:W3CDTF">2021-04-14T07:58:00Z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